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4" o:spid="_x0000_s1026" type="#_x0000_t72" style="position:absolute;left:0;text-align:left;margin-left:3.75pt;margin-top:0;width:429.75pt;height:25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"/>
        </w:pict>
      </w: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108.75pt;margin-top:24pt;width:214.5pt;height:49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">
            <v:textbox>
              <w:txbxContent>
                <w:p w:rsidR="00111A83" w:rsidRPr="00F65A85" w:rsidRDefault="00111A83">
                  <w:pPr>
                    <w:rPr>
                      <w:rFonts w:ascii="華康流隸體" w:eastAsia="華康流隸體"/>
                      <w:sz w:val="48"/>
                      <w:szCs w:val="48"/>
                    </w:rPr>
                  </w:pPr>
                  <w:r w:rsidRPr="00F65A85">
                    <w:rPr>
                      <w:rFonts w:ascii="華康流隸體" w:eastAsia="華康流隸體" w:hint="eastAsia"/>
                      <w:sz w:val="48"/>
                      <w:szCs w:val="48"/>
                    </w:rPr>
                    <w:t>海洋生物探索之旅</w:t>
                  </w:r>
                </w:p>
              </w:txbxContent>
            </v:textbox>
          </v:shape>
        </w:pict>
      </w: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</w:p>
    <w:p w:rsidR="00111A83" w:rsidRPr="00F65A85" w:rsidRDefault="00111A83" w:rsidP="008D34E4">
      <w:pPr>
        <w:spacing w:line="520" w:lineRule="exact"/>
        <w:jc w:val="center"/>
        <w:rPr>
          <w:rFonts w:ascii="華康魏碑體" w:eastAsia="華康魏碑體" w:hAnsi="標楷體" w:cs="Arial"/>
          <w:color w:val="00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9" o:spid="_x0000_s1028" type="#_x0000_t75" alt="P1030536.JPG" style="position:absolute;left:0;text-align:left;margin-left:-3.75pt;margin-top:23.25pt;width:415.3pt;height:311.25pt;z-index:251656704;visibility:visible" wrapcoords="-39 0 -39 21548 21600 21548 21600 0 -39 0">
            <v:imagedata r:id="rId6" o:title=""/>
            <w10:wrap type="through"/>
          </v:shape>
        </w:pict>
      </w:r>
      <w:r>
        <w:rPr>
          <w:rFonts w:ascii="華康魏碑體" w:eastAsia="華康魏碑體" w:hAnsi="標楷體" w:cs="Arial" w:hint="eastAsia"/>
          <w:color w:val="000000"/>
          <w:sz w:val="36"/>
          <w:szCs w:val="36"/>
        </w:rPr>
        <w:t>六</w:t>
      </w:r>
      <w:r w:rsidRPr="00F65A85">
        <w:rPr>
          <w:rFonts w:ascii="華康魏碑體" w:eastAsia="華康魏碑體" w:hAnsi="標楷體" w:cs="Arial" w:hint="eastAsia"/>
          <w:color w:val="000000"/>
          <w:sz w:val="36"/>
          <w:szCs w:val="36"/>
        </w:rPr>
        <w:t>年</w:t>
      </w:r>
      <w:r w:rsidRPr="00F65A85">
        <w:rPr>
          <w:rFonts w:ascii="華康魏碑體" w:eastAsia="華康魏碑體" w:hAnsi="標楷體" w:cs="Arial"/>
          <w:color w:val="000000"/>
          <w:sz w:val="36"/>
          <w:szCs w:val="36"/>
        </w:rPr>
        <w:t>10</w:t>
      </w:r>
      <w:r w:rsidRPr="00F65A85">
        <w:rPr>
          <w:rFonts w:ascii="華康魏碑體" w:eastAsia="華康魏碑體" w:hAnsi="標楷體" w:cs="Arial" w:hint="eastAsia"/>
          <w:color w:val="000000"/>
          <w:sz w:val="36"/>
          <w:szCs w:val="36"/>
        </w:rPr>
        <w:t>班</w:t>
      </w:r>
      <w:r w:rsidRPr="00F65A85">
        <w:rPr>
          <w:rFonts w:ascii="華康魏碑體" w:eastAsia="華康魏碑體" w:hAnsi="標楷體" w:cs="Arial"/>
          <w:color w:val="000000"/>
          <w:sz w:val="36"/>
          <w:szCs w:val="36"/>
        </w:rPr>
        <w:t>21</w:t>
      </w:r>
      <w:r w:rsidRPr="00F65A85">
        <w:rPr>
          <w:rFonts w:ascii="華康魏碑體" w:eastAsia="華康魏碑體" w:hAnsi="標楷體" w:cs="Arial" w:hint="eastAsia"/>
          <w:color w:val="000000"/>
          <w:sz w:val="36"/>
          <w:szCs w:val="36"/>
        </w:rPr>
        <w:t>號</w:t>
      </w:r>
      <w:r w:rsidRPr="00F65A85">
        <w:rPr>
          <w:rFonts w:ascii="華康魏碑體" w:eastAsia="華康魏碑體" w:hAnsi="標楷體" w:cs="Arial"/>
          <w:color w:val="000000"/>
          <w:sz w:val="36"/>
          <w:szCs w:val="36"/>
        </w:rPr>
        <w:t xml:space="preserve">  </w:t>
      </w:r>
      <w:r w:rsidRPr="00F65A85">
        <w:rPr>
          <w:rFonts w:ascii="華康魏碑體" w:eastAsia="華康魏碑體" w:hAnsi="標楷體" w:cs="Arial" w:hint="eastAsia"/>
          <w:color w:val="000000"/>
          <w:sz w:val="36"/>
          <w:szCs w:val="36"/>
        </w:rPr>
        <w:t>林禹晴</w:t>
      </w:r>
    </w:p>
    <w:p w:rsidR="00111A83" w:rsidRDefault="00111A83">
      <w:pPr>
        <w:widowControl/>
        <w:rPr>
          <w:rFonts w:ascii="標楷體" w:eastAsia="標楷體" w:hAnsi="標楷體" w:cs="Arial"/>
          <w:color w:val="000000"/>
          <w:sz w:val="28"/>
          <w:szCs w:val="28"/>
        </w:rPr>
      </w:pPr>
    </w:p>
    <w:p w:rsidR="00111A83" w:rsidRPr="00682424" w:rsidRDefault="00111A83" w:rsidP="00F65A85">
      <w:pPr>
        <w:widowControl/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br w:type="page"/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海洋生物探索之旅</w:t>
      </w:r>
      <w:r w:rsidRPr="00682424">
        <w:rPr>
          <w:rFonts w:ascii="標楷體" w:eastAsia="標楷體" w:hAnsi="標楷體" w:cs="Arial"/>
          <w:color w:val="000000"/>
          <w:sz w:val="28"/>
          <w:szCs w:val="28"/>
        </w:rPr>
        <w:t xml:space="preserve">       </w:t>
      </w:r>
      <w:r w:rsidRPr="00682424">
        <w:rPr>
          <w:rFonts w:ascii="標楷體" w:eastAsia="標楷體" w:hAnsi="標楷體" w:cs="Arial"/>
          <w:color w:val="000000"/>
          <w:szCs w:val="24"/>
        </w:rPr>
        <w:t xml:space="preserve">                     </w:t>
      </w:r>
    </w:p>
    <w:p w:rsidR="00111A83" w:rsidRPr="00682424" w:rsidRDefault="00111A83" w:rsidP="00315B2C">
      <w:pPr>
        <w:spacing w:beforeLines="100" w:afterLines="100" w:line="520" w:lineRule="exact"/>
        <w:rPr>
          <w:rFonts w:ascii="標楷體" w:eastAsia="標楷體" w:hAnsi="標楷體"/>
          <w:color w:val="000000"/>
          <w:sz w:val="28"/>
          <w:szCs w:val="28"/>
        </w:rPr>
      </w:pPr>
      <w:r w:rsidRPr="00682424">
        <w:rPr>
          <w:rFonts w:ascii="標楷體" w:eastAsia="標楷體" w:hAnsi="標楷體" w:cs="Arial"/>
          <w:color w:val="000000"/>
          <w:sz w:val="28"/>
          <w:szCs w:val="28"/>
        </w:rPr>
        <w:t xml:space="preserve">    </w:t>
      </w:r>
      <w:r w:rsidRPr="0068242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聖．奧古斯丁</w:t>
      </w:r>
      <w:r w:rsidRPr="00682424">
        <w:rPr>
          <w:rFonts w:ascii="標楷體" w:eastAsia="標楷體" w:hAnsi="標楷體" w:hint="eastAsia"/>
          <w:color w:val="000000"/>
          <w:sz w:val="28"/>
          <w:szCs w:val="28"/>
        </w:rPr>
        <w:t>曾說：「世界是一本書，不旅行的人只讀了一頁。」旅行就是用雙腳讀大地這一本書，今年暑假我們全家前往墾丁海生館閱讀海洋生物這一本大書，這一趟海洋生物探索之旅真是值回票價。</w:t>
      </w:r>
    </w:p>
    <w:p w:rsidR="00111A83" w:rsidRPr="00682424" w:rsidRDefault="00111A83" w:rsidP="00315B2C">
      <w:pPr>
        <w:spacing w:beforeLines="100" w:afterLines="100" w:line="520" w:lineRule="exact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t xml:space="preserve">    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海生館中有三大館，我首先進入臺灣水域館前有著高聳的瀑布，有著臺灣大小溪流的介紹、生物棲息最密集的岩岸潮間帶，還有一個特別設計給兒童接近的生物池，我好奇地伸手下去觸摸，摸到了夢寐以求的海星、海膽，以及黑黑軟軟的不知名海洋生物，嚇了我一大跳，又怪又噁！這真是一個難忘的體驗。接著來到世界水域館，有</w:t>
      </w:r>
      <w:r w:rsidRPr="00682424">
        <w:rPr>
          <w:rFonts w:ascii="標楷體" w:eastAsia="標楷體" w:hAnsi="標楷體" w:cs="Arial" w:hint="eastAsia"/>
          <w:bCs/>
          <w:color w:val="000000"/>
          <w:sz w:val="28"/>
          <w:szCs w:val="28"/>
        </w:rPr>
        <w:t>模擬的深海勘查潛水艇，可以看到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艙外的海底世界，許多深海生物、深海大章魚、為了躲避敵人的深海發光魚、種類繁多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又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數量龐大的浮游生物，以及海洋生態環境與生物的演化過程也都有詳細的介紹，我還知道了海水為什麼會是藍綠色的，這真的是一個大發現呢！最後一館是珊瑚王國館，裡面有我最期待的海底隧道，就像漫步在海底，魚兒在兩旁穿梭自如，真不知是誰施了魔法，讓海底中間劃出了這麼一條走道，實在太神奇了。此外，這次還有螃蟹特展，原來長尾類的是蝦類，短尾類的則是螃蟹，寄居蟹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則是屬於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異尾類，真是有趣。</w:t>
      </w:r>
    </w:p>
    <w:p w:rsidR="00111A83" w:rsidRDefault="00111A83" w:rsidP="00315B2C">
      <w:pPr>
        <w:spacing w:beforeLines="100" w:afterLines="100" w:line="520" w:lineRule="exact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t xml:space="preserve">    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海生館裡有各式各樣的海中生物，〈海地世界總動員〉中的小丑魚就活生生的在我眼前游來游去、像雪般的小白鯨也悠閒地穿梭來、穿梭去，而齜牙咧嘴的鯊魚則在前方不遠處逡巡，最神奇的是</w:t>
      </w:r>
      <w:r w:rsidRPr="00682424">
        <w:rPr>
          <w:rFonts w:ascii="標楷體" w:eastAsia="標楷體" w:hAnsi="標楷體" w:cs="Arial"/>
          <w:color w:val="000000"/>
          <w:sz w:val="28"/>
          <w:szCs w:val="28"/>
        </w:rPr>
        <w:t>3D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館，進入</w:t>
      </w:r>
      <w:r w:rsidRPr="00682424">
        <w:rPr>
          <w:rFonts w:ascii="標楷體" w:eastAsia="標楷體" w:hAnsi="標楷體" w:cs="Arial"/>
          <w:color w:val="000000"/>
          <w:sz w:val="28"/>
          <w:szCs w:val="28"/>
        </w:rPr>
        <w:t>3D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館帶上</w:t>
      </w:r>
      <w:r w:rsidRPr="00682424">
        <w:rPr>
          <w:rFonts w:ascii="標楷體" w:eastAsia="標楷體" w:hAnsi="標楷體" w:cs="Arial"/>
          <w:color w:val="000000"/>
          <w:sz w:val="28"/>
          <w:szCs w:val="28"/>
        </w:rPr>
        <w:t>3D</w:t>
      </w:r>
      <w:r w:rsidRPr="00682424">
        <w:rPr>
          <w:rFonts w:ascii="標楷體" w:eastAsia="標楷體" w:hAnsi="標楷體" w:cs="Arial" w:hint="eastAsia"/>
          <w:color w:val="000000"/>
          <w:sz w:val="28"/>
          <w:szCs w:val="28"/>
        </w:rPr>
        <w:t>眼鏡，就好像穿越時空，來到五億年前的古生代時期，看到許多早已絕跡的三葉蟲。這次的海洋生態探索之旅，讓我不但對海洋生物有所了解，更對海洋生態環境保育更加認識，真是滿載而歸！</w:t>
      </w:r>
    </w:p>
    <w:p w:rsidR="00111A83" w:rsidRPr="00763FE3" w:rsidRDefault="00111A83" w:rsidP="00140A32">
      <w:pPr>
        <w:rPr>
          <w:rFonts w:ascii="Arial" w:hAnsi="Arial" w:cs="Arial"/>
          <w:color w:val="000000"/>
          <w:szCs w:val="24"/>
        </w:rPr>
      </w:pPr>
      <w:r w:rsidRPr="000C2CBF">
        <w:rPr>
          <w:rFonts w:ascii="Arial" w:hAnsi="Arial" w:cs="Arial"/>
          <w:noProof/>
          <w:color w:val="000000"/>
          <w:szCs w:val="24"/>
        </w:rPr>
        <w:pict>
          <v:shape id="圖片 2" o:spid="_x0000_i1025" type="#_x0000_t75" alt="p2014081802.jpg" style="width:415.5pt;height:311.25pt;visibility:visible">
            <v:imagedata r:id="rId7" o:title=""/>
          </v:shape>
        </w:pict>
      </w:r>
    </w:p>
    <w:p w:rsidR="00111A83" w:rsidRDefault="00111A83">
      <w:r w:rsidRPr="008C4E03">
        <w:rPr>
          <w:noProof/>
        </w:rPr>
        <w:pict>
          <v:shape id="圖片 1" o:spid="_x0000_i1026" type="#_x0000_t75" alt="DSCN0904.JPG" style="width:415.5pt;height:311.25pt;visibility:visible">
            <v:imagedata r:id="rId8" o:title=""/>
          </v:shape>
        </w:pict>
      </w:r>
    </w:p>
    <w:p w:rsidR="00111A83" w:rsidRDefault="00111A83">
      <w:r w:rsidRPr="008C4E03">
        <w:rPr>
          <w:noProof/>
        </w:rPr>
        <w:pict>
          <v:shape id="圖片 3" o:spid="_x0000_i1027" type="#_x0000_t75" alt="DSCN0913.JPG" style="width:415.5pt;height:311.25pt;visibility:visible">
            <v:imagedata r:id="rId9" o:title=""/>
          </v:shape>
        </w:pict>
      </w:r>
    </w:p>
    <w:p w:rsidR="00111A83" w:rsidRDefault="00111A83">
      <w:r w:rsidRPr="008C4E03">
        <w:rPr>
          <w:noProof/>
        </w:rPr>
        <w:pict>
          <v:shape id="圖片 9" o:spid="_x0000_i1028" type="#_x0000_t75" alt="P1030536.JPG" style="width:415.5pt;height:311.25pt;visibility:visible">
            <v:imagedata r:id="rId10" o:title=""/>
          </v:shape>
        </w:pict>
      </w:r>
    </w:p>
    <w:p w:rsidR="00111A83" w:rsidRDefault="00111A83"/>
    <w:p w:rsidR="00111A83" w:rsidRDefault="00111A83" w:rsidP="00763FE3">
      <w:pPr>
        <w:rPr>
          <w:rFonts w:ascii="Arial" w:hAnsi="Arial" w:cs="Arial"/>
          <w:color w:val="663300"/>
          <w:sz w:val="20"/>
          <w:szCs w:val="20"/>
        </w:rPr>
      </w:pPr>
      <w:r w:rsidRPr="000C2CBF">
        <w:rPr>
          <w:rFonts w:ascii="微軟正黑體" w:eastAsia="微軟正黑體" w:hAnsi="微軟正黑體"/>
          <w:noProof/>
          <w:color w:val="000000"/>
          <w:sz w:val="27"/>
          <w:szCs w:val="27"/>
        </w:rPr>
        <w:pict>
          <v:shape id="圖片 5" o:spid="_x0000_i1029" type="#_x0000_t75" alt="P1030482.JPG" style="width:415.5pt;height:311.25pt;visibility:visible">
            <v:imagedata r:id="rId11" o:title=""/>
          </v:shape>
        </w:pict>
      </w:r>
      <w:r w:rsidRPr="000C2CBF">
        <w:rPr>
          <w:rFonts w:ascii="微軟正黑體" w:eastAsia="微軟正黑體" w:hAnsi="微軟正黑體"/>
          <w:noProof/>
          <w:color w:val="000000"/>
          <w:sz w:val="27"/>
          <w:szCs w:val="27"/>
        </w:rPr>
        <w:pict>
          <v:shape id="圖片 6" o:spid="_x0000_i1030" type="#_x0000_t75" alt="P1030490.JPG" style="width:415.5pt;height:311.25pt;visibility:visible">
            <v:imagedata r:id="rId12" o:title=""/>
          </v:shape>
        </w:pict>
      </w:r>
      <w:r w:rsidRPr="000C2CBF">
        <w:rPr>
          <w:rFonts w:ascii="微軟正黑體" w:eastAsia="微軟正黑體" w:hAnsi="微軟正黑體"/>
          <w:noProof/>
          <w:color w:val="000000"/>
          <w:sz w:val="27"/>
          <w:szCs w:val="27"/>
        </w:rPr>
        <w:pict>
          <v:shape id="圖片 7" o:spid="_x0000_i1031" type="#_x0000_t75" alt="P1030507.JPG" style="width:415.5pt;height:311.25pt;visibility:visible">
            <v:imagedata r:id="rId13" o:title=""/>
          </v:shape>
        </w:pict>
      </w:r>
      <w:r w:rsidRPr="000C2CBF">
        <w:rPr>
          <w:rFonts w:ascii="微軟正黑體" w:eastAsia="微軟正黑體" w:hAnsi="微軟正黑體"/>
          <w:noProof/>
          <w:color w:val="000000"/>
          <w:sz w:val="27"/>
          <w:szCs w:val="27"/>
        </w:rPr>
        <w:pict>
          <v:shape id="圖片 8" o:spid="_x0000_i1032" type="#_x0000_t75" alt="P1030505.JPG" style="width:415.5pt;height:311.25pt;visibility:visible">
            <v:imagedata r:id="rId14" o:title=""/>
          </v:shape>
        </w:pict>
      </w:r>
    </w:p>
    <w:p w:rsidR="00111A83" w:rsidRPr="00C44977" w:rsidRDefault="00111A83"/>
    <w:sectPr w:rsidR="00111A83" w:rsidRPr="00C44977" w:rsidSect="004E0C7C">
      <w:footerReference w:type="default" r:id="rId15"/>
      <w:pgSz w:w="11906" w:h="16838"/>
      <w:pgMar w:top="1440" w:right="1800" w:bottom="1440" w:left="1800" w:header="851" w:footer="992" w:gutter="0"/>
      <w:pgBorders w:offsetFrom="page">
        <w:top w:val="earth1" w:sz="30" w:space="24" w:color="auto"/>
        <w:left w:val="earth1" w:sz="30" w:space="24" w:color="auto"/>
        <w:bottom w:val="earth1" w:sz="30" w:space="24" w:color="auto"/>
        <w:right w:val="earth1" w:sz="30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A83" w:rsidRDefault="00111A83" w:rsidP="008834EB">
      <w:r>
        <w:separator/>
      </w:r>
    </w:p>
  </w:endnote>
  <w:endnote w:type="continuationSeparator" w:id="0">
    <w:p w:rsidR="00111A83" w:rsidRDefault="00111A83" w:rsidP="00883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魏碑體">
    <w:altName w:val="標楷體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流隸體">
    <w:altName w:val="標楷體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微軟正黑體">
    <w:altName w:val="新細明體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A83" w:rsidRDefault="00111A83">
    <w:pPr>
      <w:pStyle w:val="Footer"/>
      <w:jc w:val="center"/>
    </w:pPr>
    <w:fldSimple w:instr=" PAGE   \* MERGEFORMAT ">
      <w:r w:rsidRPr="00315B2C">
        <w:rPr>
          <w:noProof/>
          <w:lang w:val="zh-TW"/>
        </w:rPr>
        <w:t>2</w:t>
      </w:r>
    </w:fldSimple>
  </w:p>
  <w:p w:rsidR="00111A83" w:rsidRDefault="00111A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A83" w:rsidRDefault="00111A83" w:rsidP="008834EB">
      <w:r>
        <w:separator/>
      </w:r>
    </w:p>
  </w:footnote>
  <w:footnote w:type="continuationSeparator" w:id="0">
    <w:p w:rsidR="00111A83" w:rsidRDefault="00111A83" w:rsidP="008834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1F58"/>
    <w:rsid w:val="00002403"/>
    <w:rsid w:val="000028CB"/>
    <w:rsid w:val="00002D10"/>
    <w:rsid w:val="0000416B"/>
    <w:rsid w:val="00004F63"/>
    <w:rsid w:val="000064F2"/>
    <w:rsid w:val="000069A0"/>
    <w:rsid w:val="00006C97"/>
    <w:rsid w:val="00006EB3"/>
    <w:rsid w:val="00011780"/>
    <w:rsid w:val="00013F2F"/>
    <w:rsid w:val="00014082"/>
    <w:rsid w:val="00014473"/>
    <w:rsid w:val="00014C8A"/>
    <w:rsid w:val="00014E42"/>
    <w:rsid w:val="000151CB"/>
    <w:rsid w:val="0001641C"/>
    <w:rsid w:val="000168D3"/>
    <w:rsid w:val="00017A23"/>
    <w:rsid w:val="0002008F"/>
    <w:rsid w:val="0002057D"/>
    <w:rsid w:val="000206FB"/>
    <w:rsid w:val="000227BA"/>
    <w:rsid w:val="000232FA"/>
    <w:rsid w:val="000246AB"/>
    <w:rsid w:val="0002519F"/>
    <w:rsid w:val="000301E8"/>
    <w:rsid w:val="00030CC3"/>
    <w:rsid w:val="000327CB"/>
    <w:rsid w:val="0003325E"/>
    <w:rsid w:val="000334D3"/>
    <w:rsid w:val="000337D2"/>
    <w:rsid w:val="000338F6"/>
    <w:rsid w:val="00033AC8"/>
    <w:rsid w:val="00033E67"/>
    <w:rsid w:val="00034F00"/>
    <w:rsid w:val="0003644A"/>
    <w:rsid w:val="000368B7"/>
    <w:rsid w:val="00036FED"/>
    <w:rsid w:val="00037A0E"/>
    <w:rsid w:val="000423ED"/>
    <w:rsid w:val="000446BA"/>
    <w:rsid w:val="000453AC"/>
    <w:rsid w:val="00045CC1"/>
    <w:rsid w:val="00046A7F"/>
    <w:rsid w:val="000475DC"/>
    <w:rsid w:val="000478F0"/>
    <w:rsid w:val="000479A1"/>
    <w:rsid w:val="00050935"/>
    <w:rsid w:val="000513D6"/>
    <w:rsid w:val="00051CB8"/>
    <w:rsid w:val="000522FC"/>
    <w:rsid w:val="000552C3"/>
    <w:rsid w:val="00055F0A"/>
    <w:rsid w:val="00056DB4"/>
    <w:rsid w:val="00057DEF"/>
    <w:rsid w:val="00061170"/>
    <w:rsid w:val="0006203B"/>
    <w:rsid w:val="000628E7"/>
    <w:rsid w:val="00063ACB"/>
    <w:rsid w:val="00064503"/>
    <w:rsid w:val="000654A1"/>
    <w:rsid w:val="00065787"/>
    <w:rsid w:val="00066A06"/>
    <w:rsid w:val="00067E8F"/>
    <w:rsid w:val="00071D2A"/>
    <w:rsid w:val="00072667"/>
    <w:rsid w:val="00072863"/>
    <w:rsid w:val="00072DE4"/>
    <w:rsid w:val="00072E12"/>
    <w:rsid w:val="000733EF"/>
    <w:rsid w:val="0007375C"/>
    <w:rsid w:val="00073E0D"/>
    <w:rsid w:val="00074C23"/>
    <w:rsid w:val="000750C8"/>
    <w:rsid w:val="00075129"/>
    <w:rsid w:val="0007642E"/>
    <w:rsid w:val="00076CB0"/>
    <w:rsid w:val="00077C9A"/>
    <w:rsid w:val="00081483"/>
    <w:rsid w:val="000815B7"/>
    <w:rsid w:val="00081BEF"/>
    <w:rsid w:val="00081C59"/>
    <w:rsid w:val="000827F0"/>
    <w:rsid w:val="0008487A"/>
    <w:rsid w:val="00084FBF"/>
    <w:rsid w:val="00085367"/>
    <w:rsid w:val="000855E7"/>
    <w:rsid w:val="000862AD"/>
    <w:rsid w:val="00086439"/>
    <w:rsid w:val="0008795A"/>
    <w:rsid w:val="000900E6"/>
    <w:rsid w:val="00090985"/>
    <w:rsid w:val="000913E9"/>
    <w:rsid w:val="0009142E"/>
    <w:rsid w:val="000915EC"/>
    <w:rsid w:val="000917C0"/>
    <w:rsid w:val="000926E5"/>
    <w:rsid w:val="00092A05"/>
    <w:rsid w:val="000934EB"/>
    <w:rsid w:val="00094155"/>
    <w:rsid w:val="00097034"/>
    <w:rsid w:val="00097955"/>
    <w:rsid w:val="000A01C9"/>
    <w:rsid w:val="000A09C2"/>
    <w:rsid w:val="000A13B5"/>
    <w:rsid w:val="000A13B6"/>
    <w:rsid w:val="000A252D"/>
    <w:rsid w:val="000A2E37"/>
    <w:rsid w:val="000A3FA0"/>
    <w:rsid w:val="000A4301"/>
    <w:rsid w:val="000A4464"/>
    <w:rsid w:val="000A5DCF"/>
    <w:rsid w:val="000A70F1"/>
    <w:rsid w:val="000A7738"/>
    <w:rsid w:val="000B08D3"/>
    <w:rsid w:val="000B2D30"/>
    <w:rsid w:val="000B3551"/>
    <w:rsid w:val="000B385E"/>
    <w:rsid w:val="000B3AEB"/>
    <w:rsid w:val="000B3FC7"/>
    <w:rsid w:val="000B41E3"/>
    <w:rsid w:val="000B4614"/>
    <w:rsid w:val="000B55F3"/>
    <w:rsid w:val="000B56FA"/>
    <w:rsid w:val="000B66A8"/>
    <w:rsid w:val="000B768D"/>
    <w:rsid w:val="000B7A87"/>
    <w:rsid w:val="000B7F60"/>
    <w:rsid w:val="000C06B3"/>
    <w:rsid w:val="000C1332"/>
    <w:rsid w:val="000C26E3"/>
    <w:rsid w:val="000C2CBF"/>
    <w:rsid w:val="000C33AA"/>
    <w:rsid w:val="000C37E3"/>
    <w:rsid w:val="000C3CAE"/>
    <w:rsid w:val="000C41E5"/>
    <w:rsid w:val="000C46B7"/>
    <w:rsid w:val="000C6C90"/>
    <w:rsid w:val="000C6E46"/>
    <w:rsid w:val="000C7BE5"/>
    <w:rsid w:val="000D2BEB"/>
    <w:rsid w:val="000D346E"/>
    <w:rsid w:val="000D37D3"/>
    <w:rsid w:val="000D3ADA"/>
    <w:rsid w:val="000D4213"/>
    <w:rsid w:val="000D65B5"/>
    <w:rsid w:val="000D6DA8"/>
    <w:rsid w:val="000D77E8"/>
    <w:rsid w:val="000E0751"/>
    <w:rsid w:val="000E24B5"/>
    <w:rsid w:val="000E25B3"/>
    <w:rsid w:val="000E283E"/>
    <w:rsid w:val="000E303E"/>
    <w:rsid w:val="000E4126"/>
    <w:rsid w:val="000E4137"/>
    <w:rsid w:val="000E454D"/>
    <w:rsid w:val="000E4B9C"/>
    <w:rsid w:val="000E50EF"/>
    <w:rsid w:val="000E532B"/>
    <w:rsid w:val="000E664F"/>
    <w:rsid w:val="000F0121"/>
    <w:rsid w:val="000F1BEC"/>
    <w:rsid w:val="000F5759"/>
    <w:rsid w:val="000F5CBA"/>
    <w:rsid w:val="000F611C"/>
    <w:rsid w:val="000F61EC"/>
    <w:rsid w:val="000F628A"/>
    <w:rsid w:val="000F6589"/>
    <w:rsid w:val="000F720F"/>
    <w:rsid w:val="00100107"/>
    <w:rsid w:val="0010049E"/>
    <w:rsid w:val="001004B6"/>
    <w:rsid w:val="00100B20"/>
    <w:rsid w:val="0010153B"/>
    <w:rsid w:val="0010219E"/>
    <w:rsid w:val="00102629"/>
    <w:rsid w:val="00103DF5"/>
    <w:rsid w:val="001048F7"/>
    <w:rsid w:val="001049BC"/>
    <w:rsid w:val="0010593C"/>
    <w:rsid w:val="00105E30"/>
    <w:rsid w:val="00105F35"/>
    <w:rsid w:val="0010692F"/>
    <w:rsid w:val="001110A3"/>
    <w:rsid w:val="001111E8"/>
    <w:rsid w:val="00111386"/>
    <w:rsid w:val="00111A83"/>
    <w:rsid w:val="00112404"/>
    <w:rsid w:val="0011254C"/>
    <w:rsid w:val="0011257A"/>
    <w:rsid w:val="00112739"/>
    <w:rsid w:val="001127E1"/>
    <w:rsid w:val="00113A2F"/>
    <w:rsid w:val="0011570A"/>
    <w:rsid w:val="001157E3"/>
    <w:rsid w:val="001166C7"/>
    <w:rsid w:val="00116D47"/>
    <w:rsid w:val="00117333"/>
    <w:rsid w:val="001201A0"/>
    <w:rsid w:val="00120447"/>
    <w:rsid w:val="001205C5"/>
    <w:rsid w:val="00120721"/>
    <w:rsid w:val="00120ECB"/>
    <w:rsid w:val="0012145A"/>
    <w:rsid w:val="00121788"/>
    <w:rsid w:val="00121B71"/>
    <w:rsid w:val="00121CA2"/>
    <w:rsid w:val="00121EE0"/>
    <w:rsid w:val="0012211D"/>
    <w:rsid w:val="0012424E"/>
    <w:rsid w:val="00124940"/>
    <w:rsid w:val="00124B56"/>
    <w:rsid w:val="00125D4D"/>
    <w:rsid w:val="001261D5"/>
    <w:rsid w:val="00130B12"/>
    <w:rsid w:val="00130B84"/>
    <w:rsid w:val="00130BC9"/>
    <w:rsid w:val="0013102A"/>
    <w:rsid w:val="00131516"/>
    <w:rsid w:val="00131882"/>
    <w:rsid w:val="00132430"/>
    <w:rsid w:val="00133980"/>
    <w:rsid w:val="00135128"/>
    <w:rsid w:val="0013558F"/>
    <w:rsid w:val="00135D06"/>
    <w:rsid w:val="00135E3A"/>
    <w:rsid w:val="0013774D"/>
    <w:rsid w:val="00140A32"/>
    <w:rsid w:val="0014115A"/>
    <w:rsid w:val="00141811"/>
    <w:rsid w:val="00142368"/>
    <w:rsid w:val="0014309D"/>
    <w:rsid w:val="0014437B"/>
    <w:rsid w:val="00145F2A"/>
    <w:rsid w:val="00146921"/>
    <w:rsid w:val="001476DB"/>
    <w:rsid w:val="001477B6"/>
    <w:rsid w:val="001507D3"/>
    <w:rsid w:val="001507E3"/>
    <w:rsid w:val="001512FA"/>
    <w:rsid w:val="00151607"/>
    <w:rsid w:val="00152483"/>
    <w:rsid w:val="00152CC1"/>
    <w:rsid w:val="001533A0"/>
    <w:rsid w:val="00154D52"/>
    <w:rsid w:val="00155432"/>
    <w:rsid w:val="00155930"/>
    <w:rsid w:val="001565C4"/>
    <w:rsid w:val="001569E0"/>
    <w:rsid w:val="00157598"/>
    <w:rsid w:val="0016060B"/>
    <w:rsid w:val="00161313"/>
    <w:rsid w:val="00161740"/>
    <w:rsid w:val="001639D0"/>
    <w:rsid w:val="001669C4"/>
    <w:rsid w:val="001678C2"/>
    <w:rsid w:val="00170B2F"/>
    <w:rsid w:val="00171EBD"/>
    <w:rsid w:val="00172BE0"/>
    <w:rsid w:val="00173523"/>
    <w:rsid w:val="001757E0"/>
    <w:rsid w:val="001758B4"/>
    <w:rsid w:val="00177645"/>
    <w:rsid w:val="00177A3E"/>
    <w:rsid w:val="001815BD"/>
    <w:rsid w:val="00181C08"/>
    <w:rsid w:val="00181D86"/>
    <w:rsid w:val="001823CA"/>
    <w:rsid w:val="00182C05"/>
    <w:rsid w:val="001833DC"/>
    <w:rsid w:val="0018400D"/>
    <w:rsid w:val="001840E2"/>
    <w:rsid w:val="001842B0"/>
    <w:rsid w:val="00184C3B"/>
    <w:rsid w:val="001852F7"/>
    <w:rsid w:val="00190CF0"/>
    <w:rsid w:val="00192436"/>
    <w:rsid w:val="001939A4"/>
    <w:rsid w:val="001941E6"/>
    <w:rsid w:val="0019465C"/>
    <w:rsid w:val="00197457"/>
    <w:rsid w:val="00197DE2"/>
    <w:rsid w:val="001A2102"/>
    <w:rsid w:val="001A317F"/>
    <w:rsid w:val="001A325D"/>
    <w:rsid w:val="001A3590"/>
    <w:rsid w:val="001A4034"/>
    <w:rsid w:val="001A4AB0"/>
    <w:rsid w:val="001A5348"/>
    <w:rsid w:val="001A5F9A"/>
    <w:rsid w:val="001A7A1D"/>
    <w:rsid w:val="001B07D0"/>
    <w:rsid w:val="001B1661"/>
    <w:rsid w:val="001B18CD"/>
    <w:rsid w:val="001B1A08"/>
    <w:rsid w:val="001B1A4B"/>
    <w:rsid w:val="001B25FC"/>
    <w:rsid w:val="001B2AC2"/>
    <w:rsid w:val="001B2DB8"/>
    <w:rsid w:val="001B314B"/>
    <w:rsid w:val="001B4350"/>
    <w:rsid w:val="001B464D"/>
    <w:rsid w:val="001B5645"/>
    <w:rsid w:val="001B5B0A"/>
    <w:rsid w:val="001B5F74"/>
    <w:rsid w:val="001C0F4E"/>
    <w:rsid w:val="001C155D"/>
    <w:rsid w:val="001C191E"/>
    <w:rsid w:val="001C366C"/>
    <w:rsid w:val="001C460D"/>
    <w:rsid w:val="001C58A5"/>
    <w:rsid w:val="001C5C38"/>
    <w:rsid w:val="001D0FF2"/>
    <w:rsid w:val="001D11B6"/>
    <w:rsid w:val="001D2C08"/>
    <w:rsid w:val="001D33CD"/>
    <w:rsid w:val="001D354E"/>
    <w:rsid w:val="001D461E"/>
    <w:rsid w:val="001D5C7F"/>
    <w:rsid w:val="001D6F9C"/>
    <w:rsid w:val="001E0CD9"/>
    <w:rsid w:val="001E13A0"/>
    <w:rsid w:val="001E159E"/>
    <w:rsid w:val="001E15A0"/>
    <w:rsid w:val="001E587D"/>
    <w:rsid w:val="001E67BF"/>
    <w:rsid w:val="001F03B8"/>
    <w:rsid w:val="001F0839"/>
    <w:rsid w:val="001F0842"/>
    <w:rsid w:val="001F0967"/>
    <w:rsid w:val="001F0EEF"/>
    <w:rsid w:val="001F1158"/>
    <w:rsid w:val="001F1F43"/>
    <w:rsid w:val="001F2266"/>
    <w:rsid w:val="001F2D10"/>
    <w:rsid w:val="001F2F6A"/>
    <w:rsid w:val="001F33FB"/>
    <w:rsid w:val="001F4D50"/>
    <w:rsid w:val="001F6094"/>
    <w:rsid w:val="001F60CD"/>
    <w:rsid w:val="001F62F9"/>
    <w:rsid w:val="001F6302"/>
    <w:rsid w:val="001F75D4"/>
    <w:rsid w:val="001F7ADC"/>
    <w:rsid w:val="001F7B86"/>
    <w:rsid w:val="001F7BBF"/>
    <w:rsid w:val="00200799"/>
    <w:rsid w:val="0020164C"/>
    <w:rsid w:val="002029FD"/>
    <w:rsid w:val="00203CD6"/>
    <w:rsid w:val="002043F7"/>
    <w:rsid w:val="0020450B"/>
    <w:rsid w:val="002046C9"/>
    <w:rsid w:val="002055D7"/>
    <w:rsid w:val="00206B96"/>
    <w:rsid w:val="00207C07"/>
    <w:rsid w:val="00207EA3"/>
    <w:rsid w:val="002104E0"/>
    <w:rsid w:val="00211960"/>
    <w:rsid w:val="002132AC"/>
    <w:rsid w:val="00214194"/>
    <w:rsid w:val="00214611"/>
    <w:rsid w:val="002146CF"/>
    <w:rsid w:val="00215326"/>
    <w:rsid w:val="00215F8A"/>
    <w:rsid w:val="002165B6"/>
    <w:rsid w:val="00216F5A"/>
    <w:rsid w:val="00220DD0"/>
    <w:rsid w:val="00222598"/>
    <w:rsid w:val="00222DCF"/>
    <w:rsid w:val="002239D5"/>
    <w:rsid w:val="00224C23"/>
    <w:rsid w:val="00224D55"/>
    <w:rsid w:val="002271BF"/>
    <w:rsid w:val="002271D5"/>
    <w:rsid w:val="00227EEB"/>
    <w:rsid w:val="00230548"/>
    <w:rsid w:val="002310D4"/>
    <w:rsid w:val="0023298D"/>
    <w:rsid w:val="0023304F"/>
    <w:rsid w:val="00233D04"/>
    <w:rsid w:val="00233E75"/>
    <w:rsid w:val="00235FF0"/>
    <w:rsid w:val="002365E4"/>
    <w:rsid w:val="002402CE"/>
    <w:rsid w:val="00241300"/>
    <w:rsid w:val="002414BB"/>
    <w:rsid w:val="00241AEE"/>
    <w:rsid w:val="00243318"/>
    <w:rsid w:val="002443C2"/>
    <w:rsid w:val="00244635"/>
    <w:rsid w:val="00245D30"/>
    <w:rsid w:val="0024695F"/>
    <w:rsid w:val="00246C6E"/>
    <w:rsid w:val="00246DB2"/>
    <w:rsid w:val="0024748A"/>
    <w:rsid w:val="002476AA"/>
    <w:rsid w:val="00250165"/>
    <w:rsid w:val="00251C8E"/>
    <w:rsid w:val="00252090"/>
    <w:rsid w:val="00253870"/>
    <w:rsid w:val="00253EBE"/>
    <w:rsid w:val="0025447E"/>
    <w:rsid w:val="00255FB8"/>
    <w:rsid w:val="00256708"/>
    <w:rsid w:val="00256E55"/>
    <w:rsid w:val="00256EF0"/>
    <w:rsid w:val="00257660"/>
    <w:rsid w:val="00260506"/>
    <w:rsid w:val="00260D4E"/>
    <w:rsid w:val="00260EFA"/>
    <w:rsid w:val="00262AEA"/>
    <w:rsid w:val="00263ED8"/>
    <w:rsid w:val="002642A9"/>
    <w:rsid w:val="00264381"/>
    <w:rsid w:val="00264CF5"/>
    <w:rsid w:val="002650D6"/>
    <w:rsid w:val="00265B70"/>
    <w:rsid w:val="00265F51"/>
    <w:rsid w:val="0026644A"/>
    <w:rsid w:val="002666F4"/>
    <w:rsid w:val="00266D91"/>
    <w:rsid w:val="00267D23"/>
    <w:rsid w:val="00267D96"/>
    <w:rsid w:val="00270B35"/>
    <w:rsid w:val="0027101B"/>
    <w:rsid w:val="002737A1"/>
    <w:rsid w:val="00273EEB"/>
    <w:rsid w:val="00275F20"/>
    <w:rsid w:val="00276352"/>
    <w:rsid w:val="002774B1"/>
    <w:rsid w:val="00277E3E"/>
    <w:rsid w:val="0028050D"/>
    <w:rsid w:val="00280A00"/>
    <w:rsid w:val="00281769"/>
    <w:rsid w:val="00281F46"/>
    <w:rsid w:val="002826D9"/>
    <w:rsid w:val="00283437"/>
    <w:rsid w:val="0028384D"/>
    <w:rsid w:val="00285ABC"/>
    <w:rsid w:val="0028672E"/>
    <w:rsid w:val="00286A5C"/>
    <w:rsid w:val="00286F5A"/>
    <w:rsid w:val="00290B7C"/>
    <w:rsid w:val="00291452"/>
    <w:rsid w:val="0029209A"/>
    <w:rsid w:val="002921D9"/>
    <w:rsid w:val="0029231B"/>
    <w:rsid w:val="0029234E"/>
    <w:rsid w:val="00292A1E"/>
    <w:rsid w:val="00293528"/>
    <w:rsid w:val="00293951"/>
    <w:rsid w:val="00293D89"/>
    <w:rsid w:val="00293E15"/>
    <w:rsid w:val="002947B2"/>
    <w:rsid w:val="00296DE5"/>
    <w:rsid w:val="002971B3"/>
    <w:rsid w:val="002A0073"/>
    <w:rsid w:val="002A011F"/>
    <w:rsid w:val="002A1F1C"/>
    <w:rsid w:val="002A3051"/>
    <w:rsid w:val="002A5013"/>
    <w:rsid w:val="002A553B"/>
    <w:rsid w:val="002A5CEC"/>
    <w:rsid w:val="002A6134"/>
    <w:rsid w:val="002A6362"/>
    <w:rsid w:val="002A6B62"/>
    <w:rsid w:val="002A7813"/>
    <w:rsid w:val="002A7C14"/>
    <w:rsid w:val="002B078D"/>
    <w:rsid w:val="002B1630"/>
    <w:rsid w:val="002B165E"/>
    <w:rsid w:val="002B1A8D"/>
    <w:rsid w:val="002B1BCE"/>
    <w:rsid w:val="002B2332"/>
    <w:rsid w:val="002B2E2E"/>
    <w:rsid w:val="002B31C8"/>
    <w:rsid w:val="002B32B8"/>
    <w:rsid w:val="002B3457"/>
    <w:rsid w:val="002B4334"/>
    <w:rsid w:val="002B5553"/>
    <w:rsid w:val="002B5849"/>
    <w:rsid w:val="002B5F2E"/>
    <w:rsid w:val="002B6659"/>
    <w:rsid w:val="002B6E7A"/>
    <w:rsid w:val="002C282E"/>
    <w:rsid w:val="002C2BC2"/>
    <w:rsid w:val="002C2EDA"/>
    <w:rsid w:val="002C3877"/>
    <w:rsid w:val="002C39CC"/>
    <w:rsid w:val="002C6632"/>
    <w:rsid w:val="002C7296"/>
    <w:rsid w:val="002C764F"/>
    <w:rsid w:val="002D065C"/>
    <w:rsid w:val="002D0B32"/>
    <w:rsid w:val="002D1A04"/>
    <w:rsid w:val="002D22A3"/>
    <w:rsid w:val="002D3960"/>
    <w:rsid w:val="002D4980"/>
    <w:rsid w:val="002D56B7"/>
    <w:rsid w:val="002D6572"/>
    <w:rsid w:val="002D788B"/>
    <w:rsid w:val="002D7ECB"/>
    <w:rsid w:val="002E05F6"/>
    <w:rsid w:val="002E0864"/>
    <w:rsid w:val="002E1A5E"/>
    <w:rsid w:val="002E1A75"/>
    <w:rsid w:val="002E1BCC"/>
    <w:rsid w:val="002E1FC1"/>
    <w:rsid w:val="002E2571"/>
    <w:rsid w:val="002E28DB"/>
    <w:rsid w:val="002E31F1"/>
    <w:rsid w:val="002E41BF"/>
    <w:rsid w:val="002E4B24"/>
    <w:rsid w:val="002E4E04"/>
    <w:rsid w:val="002E4E1C"/>
    <w:rsid w:val="002E5504"/>
    <w:rsid w:val="002E581F"/>
    <w:rsid w:val="002E6022"/>
    <w:rsid w:val="002E65E2"/>
    <w:rsid w:val="002E6D2B"/>
    <w:rsid w:val="002E707D"/>
    <w:rsid w:val="002E7CC6"/>
    <w:rsid w:val="002F0242"/>
    <w:rsid w:val="002F02A3"/>
    <w:rsid w:val="002F0FBC"/>
    <w:rsid w:val="002F2724"/>
    <w:rsid w:val="002F3692"/>
    <w:rsid w:val="002F3B60"/>
    <w:rsid w:val="002F450F"/>
    <w:rsid w:val="002F461F"/>
    <w:rsid w:val="002F55C2"/>
    <w:rsid w:val="002F5899"/>
    <w:rsid w:val="002F61C6"/>
    <w:rsid w:val="002F6B47"/>
    <w:rsid w:val="002F6D34"/>
    <w:rsid w:val="002F7E6F"/>
    <w:rsid w:val="003011F5"/>
    <w:rsid w:val="003013D9"/>
    <w:rsid w:val="00302A75"/>
    <w:rsid w:val="00303CBE"/>
    <w:rsid w:val="003066F5"/>
    <w:rsid w:val="003071AB"/>
    <w:rsid w:val="0031016D"/>
    <w:rsid w:val="00310941"/>
    <w:rsid w:val="00311319"/>
    <w:rsid w:val="0031202F"/>
    <w:rsid w:val="00312D74"/>
    <w:rsid w:val="003149DA"/>
    <w:rsid w:val="00314DE7"/>
    <w:rsid w:val="00315B2C"/>
    <w:rsid w:val="0031694F"/>
    <w:rsid w:val="003208FF"/>
    <w:rsid w:val="003218F5"/>
    <w:rsid w:val="00321E01"/>
    <w:rsid w:val="00322300"/>
    <w:rsid w:val="00324BB4"/>
    <w:rsid w:val="00326012"/>
    <w:rsid w:val="0032712E"/>
    <w:rsid w:val="00330FDE"/>
    <w:rsid w:val="003315BF"/>
    <w:rsid w:val="00331B1C"/>
    <w:rsid w:val="00332DA6"/>
    <w:rsid w:val="00333BAD"/>
    <w:rsid w:val="00334AE7"/>
    <w:rsid w:val="00335184"/>
    <w:rsid w:val="00335243"/>
    <w:rsid w:val="00336824"/>
    <w:rsid w:val="00337AE0"/>
    <w:rsid w:val="003401C1"/>
    <w:rsid w:val="00340388"/>
    <w:rsid w:val="003405A8"/>
    <w:rsid w:val="00341424"/>
    <w:rsid w:val="0034170A"/>
    <w:rsid w:val="00341968"/>
    <w:rsid w:val="003419DD"/>
    <w:rsid w:val="00342122"/>
    <w:rsid w:val="00342E94"/>
    <w:rsid w:val="00343C02"/>
    <w:rsid w:val="00343C7F"/>
    <w:rsid w:val="00344495"/>
    <w:rsid w:val="003448F9"/>
    <w:rsid w:val="0034608D"/>
    <w:rsid w:val="0034681C"/>
    <w:rsid w:val="00346D2B"/>
    <w:rsid w:val="0034705A"/>
    <w:rsid w:val="003470E1"/>
    <w:rsid w:val="003476D5"/>
    <w:rsid w:val="00350322"/>
    <w:rsid w:val="00350E0D"/>
    <w:rsid w:val="00351835"/>
    <w:rsid w:val="003519E3"/>
    <w:rsid w:val="00353442"/>
    <w:rsid w:val="0035539A"/>
    <w:rsid w:val="00355A24"/>
    <w:rsid w:val="00356390"/>
    <w:rsid w:val="00356735"/>
    <w:rsid w:val="00356E45"/>
    <w:rsid w:val="00357B1E"/>
    <w:rsid w:val="003616D6"/>
    <w:rsid w:val="00362449"/>
    <w:rsid w:val="003631B5"/>
    <w:rsid w:val="00363352"/>
    <w:rsid w:val="0036380A"/>
    <w:rsid w:val="00365024"/>
    <w:rsid w:val="00366A81"/>
    <w:rsid w:val="00367267"/>
    <w:rsid w:val="00367DAC"/>
    <w:rsid w:val="00370129"/>
    <w:rsid w:val="0037018B"/>
    <w:rsid w:val="00371E89"/>
    <w:rsid w:val="00372B02"/>
    <w:rsid w:val="003741AE"/>
    <w:rsid w:val="003745B5"/>
    <w:rsid w:val="00374AC8"/>
    <w:rsid w:val="00374F9D"/>
    <w:rsid w:val="00375F84"/>
    <w:rsid w:val="00376B54"/>
    <w:rsid w:val="00377268"/>
    <w:rsid w:val="00380B55"/>
    <w:rsid w:val="0038171A"/>
    <w:rsid w:val="00381F32"/>
    <w:rsid w:val="003832B0"/>
    <w:rsid w:val="003859C5"/>
    <w:rsid w:val="00386265"/>
    <w:rsid w:val="00386B65"/>
    <w:rsid w:val="00392DED"/>
    <w:rsid w:val="003937F1"/>
    <w:rsid w:val="00396314"/>
    <w:rsid w:val="00397626"/>
    <w:rsid w:val="0039789A"/>
    <w:rsid w:val="003A0086"/>
    <w:rsid w:val="003A0516"/>
    <w:rsid w:val="003A0E9C"/>
    <w:rsid w:val="003A1F54"/>
    <w:rsid w:val="003A2C4C"/>
    <w:rsid w:val="003A349A"/>
    <w:rsid w:val="003A3A29"/>
    <w:rsid w:val="003A421D"/>
    <w:rsid w:val="003A4B7C"/>
    <w:rsid w:val="003A7695"/>
    <w:rsid w:val="003A7FEA"/>
    <w:rsid w:val="003B072A"/>
    <w:rsid w:val="003B2EE9"/>
    <w:rsid w:val="003B3BB5"/>
    <w:rsid w:val="003B5160"/>
    <w:rsid w:val="003B63CE"/>
    <w:rsid w:val="003C0389"/>
    <w:rsid w:val="003C09A9"/>
    <w:rsid w:val="003C0FA5"/>
    <w:rsid w:val="003C1552"/>
    <w:rsid w:val="003C1732"/>
    <w:rsid w:val="003C1BEC"/>
    <w:rsid w:val="003C30B0"/>
    <w:rsid w:val="003C5833"/>
    <w:rsid w:val="003C6496"/>
    <w:rsid w:val="003C6AFB"/>
    <w:rsid w:val="003D086B"/>
    <w:rsid w:val="003D0E71"/>
    <w:rsid w:val="003D124D"/>
    <w:rsid w:val="003D621A"/>
    <w:rsid w:val="003D6244"/>
    <w:rsid w:val="003D69E9"/>
    <w:rsid w:val="003D7D8D"/>
    <w:rsid w:val="003E01C8"/>
    <w:rsid w:val="003E09D5"/>
    <w:rsid w:val="003E0DEF"/>
    <w:rsid w:val="003E1024"/>
    <w:rsid w:val="003E3002"/>
    <w:rsid w:val="003E4396"/>
    <w:rsid w:val="003E454F"/>
    <w:rsid w:val="003E4896"/>
    <w:rsid w:val="003E4F57"/>
    <w:rsid w:val="003E5DB3"/>
    <w:rsid w:val="003E60AC"/>
    <w:rsid w:val="003E6150"/>
    <w:rsid w:val="003E62CB"/>
    <w:rsid w:val="003E74B5"/>
    <w:rsid w:val="003E7E69"/>
    <w:rsid w:val="003E7F9C"/>
    <w:rsid w:val="003F0935"/>
    <w:rsid w:val="003F0B15"/>
    <w:rsid w:val="003F1395"/>
    <w:rsid w:val="003F1BDE"/>
    <w:rsid w:val="003F1CBF"/>
    <w:rsid w:val="003F35DE"/>
    <w:rsid w:val="003F4079"/>
    <w:rsid w:val="003F4EA4"/>
    <w:rsid w:val="003F5002"/>
    <w:rsid w:val="003F56B6"/>
    <w:rsid w:val="003F5862"/>
    <w:rsid w:val="003F5D79"/>
    <w:rsid w:val="003F6F84"/>
    <w:rsid w:val="003F6F9F"/>
    <w:rsid w:val="003F7568"/>
    <w:rsid w:val="0040046F"/>
    <w:rsid w:val="004012F5"/>
    <w:rsid w:val="0040152D"/>
    <w:rsid w:val="004032A4"/>
    <w:rsid w:val="004037BE"/>
    <w:rsid w:val="0040413B"/>
    <w:rsid w:val="00405D7A"/>
    <w:rsid w:val="00405EA3"/>
    <w:rsid w:val="0040707B"/>
    <w:rsid w:val="00407AC6"/>
    <w:rsid w:val="00407DDA"/>
    <w:rsid w:val="00410E1B"/>
    <w:rsid w:val="004114B3"/>
    <w:rsid w:val="00411679"/>
    <w:rsid w:val="00413336"/>
    <w:rsid w:val="00413835"/>
    <w:rsid w:val="00413A7F"/>
    <w:rsid w:val="00415E8E"/>
    <w:rsid w:val="00420D04"/>
    <w:rsid w:val="00422603"/>
    <w:rsid w:val="00423715"/>
    <w:rsid w:val="00424AF7"/>
    <w:rsid w:val="00424D4A"/>
    <w:rsid w:val="0042696D"/>
    <w:rsid w:val="00426B3D"/>
    <w:rsid w:val="00426DD7"/>
    <w:rsid w:val="00431659"/>
    <w:rsid w:val="004318B7"/>
    <w:rsid w:val="00432530"/>
    <w:rsid w:val="00432E17"/>
    <w:rsid w:val="0043375A"/>
    <w:rsid w:val="004337FE"/>
    <w:rsid w:val="0043475E"/>
    <w:rsid w:val="004351F4"/>
    <w:rsid w:val="00436251"/>
    <w:rsid w:val="00436FEE"/>
    <w:rsid w:val="0043732A"/>
    <w:rsid w:val="00437CD6"/>
    <w:rsid w:val="00442FC1"/>
    <w:rsid w:val="004431B2"/>
    <w:rsid w:val="004432A5"/>
    <w:rsid w:val="004441A8"/>
    <w:rsid w:val="00444498"/>
    <w:rsid w:val="00445239"/>
    <w:rsid w:val="0044555D"/>
    <w:rsid w:val="004469F7"/>
    <w:rsid w:val="004476B5"/>
    <w:rsid w:val="004513FF"/>
    <w:rsid w:val="00452922"/>
    <w:rsid w:val="00452E54"/>
    <w:rsid w:val="00453030"/>
    <w:rsid w:val="0045310E"/>
    <w:rsid w:val="004533A1"/>
    <w:rsid w:val="004537CE"/>
    <w:rsid w:val="00453E86"/>
    <w:rsid w:val="004547F1"/>
    <w:rsid w:val="00454856"/>
    <w:rsid w:val="00455773"/>
    <w:rsid w:val="00456BB9"/>
    <w:rsid w:val="004576D8"/>
    <w:rsid w:val="00457717"/>
    <w:rsid w:val="004602F0"/>
    <w:rsid w:val="004611CA"/>
    <w:rsid w:val="00461DDB"/>
    <w:rsid w:val="00461F91"/>
    <w:rsid w:val="004629CD"/>
    <w:rsid w:val="004636D6"/>
    <w:rsid w:val="00464AFB"/>
    <w:rsid w:val="00464C0B"/>
    <w:rsid w:val="00465DB4"/>
    <w:rsid w:val="00465DB6"/>
    <w:rsid w:val="00466339"/>
    <w:rsid w:val="00467369"/>
    <w:rsid w:val="00467725"/>
    <w:rsid w:val="004678AD"/>
    <w:rsid w:val="00470CE6"/>
    <w:rsid w:val="0047113C"/>
    <w:rsid w:val="00471423"/>
    <w:rsid w:val="00471545"/>
    <w:rsid w:val="00471D37"/>
    <w:rsid w:val="004726B2"/>
    <w:rsid w:val="004742DA"/>
    <w:rsid w:val="00474CB8"/>
    <w:rsid w:val="00474CD8"/>
    <w:rsid w:val="00474F1D"/>
    <w:rsid w:val="004768BC"/>
    <w:rsid w:val="0047695C"/>
    <w:rsid w:val="0048019C"/>
    <w:rsid w:val="004814FC"/>
    <w:rsid w:val="00481686"/>
    <w:rsid w:val="00482D1B"/>
    <w:rsid w:val="00485CAD"/>
    <w:rsid w:val="00486B2A"/>
    <w:rsid w:val="004902F1"/>
    <w:rsid w:val="00491291"/>
    <w:rsid w:val="0049395B"/>
    <w:rsid w:val="00493AFD"/>
    <w:rsid w:val="00493B9E"/>
    <w:rsid w:val="00493E2F"/>
    <w:rsid w:val="00494B51"/>
    <w:rsid w:val="0049668E"/>
    <w:rsid w:val="00496785"/>
    <w:rsid w:val="00496CF2"/>
    <w:rsid w:val="0049729D"/>
    <w:rsid w:val="004978CA"/>
    <w:rsid w:val="004A143D"/>
    <w:rsid w:val="004A1717"/>
    <w:rsid w:val="004A1DBF"/>
    <w:rsid w:val="004A1DC5"/>
    <w:rsid w:val="004A2BD9"/>
    <w:rsid w:val="004A31C9"/>
    <w:rsid w:val="004A4185"/>
    <w:rsid w:val="004A5064"/>
    <w:rsid w:val="004A61C7"/>
    <w:rsid w:val="004A63F9"/>
    <w:rsid w:val="004B01C6"/>
    <w:rsid w:val="004B0A12"/>
    <w:rsid w:val="004B0F22"/>
    <w:rsid w:val="004B147F"/>
    <w:rsid w:val="004B2305"/>
    <w:rsid w:val="004B388C"/>
    <w:rsid w:val="004B3C2A"/>
    <w:rsid w:val="004B406E"/>
    <w:rsid w:val="004B4423"/>
    <w:rsid w:val="004B458F"/>
    <w:rsid w:val="004B4C04"/>
    <w:rsid w:val="004B55CE"/>
    <w:rsid w:val="004B5878"/>
    <w:rsid w:val="004B58A6"/>
    <w:rsid w:val="004B5FA3"/>
    <w:rsid w:val="004B616C"/>
    <w:rsid w:val="004B61F8"/>
    <w:rsid w:val="004B66CA"/>
    <w:rsid w:val="004B7133"/>
    <w:rsid w:val="004C0772"/>
    <w:rsid w:val="004C0FEA"/>
    <w:rsid w:val="004C3445"/>
    <w:rsid w:val="004C506A"/>
    <w:rsid w:val="004C52CD"/>
    <w:rsid w:val="004C53E4"/>
    <w:rsid w:val="004C6AD5"/>
    <w:rsid w:val="004D0BC5"/>
    <w:rsid w:val="004D0D9C"/>
    <w:rsid w:val="004D2623"/>
    <w:rsid w:val="004D272F"/>
    <w:rsid w:val="004D2C6D"/>
    <w:rsid w:val="004D3919"/>
    <w:rsid w:val="004D3BC9"/>
    <w:rsid w:val="004D6791"/>
    <w:rsid w:val="004E0B4C"/>
    <w:rsid w:val="004E0C7C"/>
    <w:rsid w:val="004E1351"/>
    <w:rsid w:val="004E18CE"/>
    <w:rsid w:val="004E2912"/>
    <w:rsid w:val="004E3DF2"/>
    <w:rsid w:val="004E5143"/>
    <w:rsid w:val="004E5D7A"/>
    <w:rsid w:val="004E69BF"/>
    <w:rsid w:val="004E7455"/>
    <w:rsid w:val="004E76CC"/>
    <w:rsid w:val="004E7C67"/>
    <w:rsid w:val="004F00F8"/>
    <w:rsid w:val="004F02B3"/>
    <w:rsid w:val="004F1745"/>
    <w:rsid w:val="004F2405"/>
    <w:rsid w:val="004F2426"/>
    <w:rsid w:val="004F24C9"/>
    <w:rsid w:val="004F2ACD"/>
    <w:rsid w:val="004F2DD9"/>
    <w:rsid w:val="004F322C"/>
    <w:rsid w:val="004F3C06"/>
    <w:rsid w:val="004F5034"/>
    <w:rsid w:val="004F7608"/>
    <w:rsid w:val="00500216"/>
    <w:rsid w:val="00501132"/>
    <w:rsid w:val="005017FD"/>
    <w:rsid w:val="00502540"/>
    <w:rsid w:val="00502630"/>
    <w:rsid w:val="005028B4"/>
    <w:rsid w:val="005033C6"/>
    <w:rsid w:val="005038F3"/>
    <w:rsid w:val="00503BC4"/>
    <w:rsid w:val="0050481B"/>
    <w:rsid w:val="00504A56"/>
    <w:rsid w:val="00505A05"/>
    <w:rsid w:val="00505AD5"/>
    <w:rsid w:val="00505F02"/>
    <w:rsid w:val="005078CF"/>
    <w:rsid w:val="00507DA2"/>
    <w:rsid w:val="005108B4"/>
    <w:rsid w:val="00511689"/>
    <w:rsid w:val="00511CE3"/>
    <w:rsid w:val="00512DB1"/>
    <w:rsid w:val="00513772"/>
    <w:rsid w:val="00513A46"/>
    <w:rsid w:val="00513B85"/>
    <w:rsid w:val="00513EA5"/>
    <w:rsid w:val="005142FF"/>
    <w:rsid w:val="00516E88"/>
    <w:rsid w:val="00517160"/>
    <w:rsid w:val="00520477"/>
    <w:rsid w:val="00521889"/>
    <w:rsid w:val="005219BD"/>
    <w:rsid w:val="00521DA1"/>
    <w:rsid w:val="00522F95"/>
    <w:rsid w:val="005230F3"/>
    <w:rsid w:val="00523FCF"/>
    <w:rsid w:val="00525179"/>
    <w:rsid w:val="00525544"/>
    <w:rsid w:val="00525B5D"/>
    <w:rsid w:val="00527350"/>
    <w:rsid w:val="005277A8"/>
    <w:rsid w:val="005279F2"/>
    <w:rsid w:val="00530F46"/>
    <w:rsid w:val="00532549"/>
    <w:rsid w:val="0053405C"/>
    <w:rsid w:val="00534811"/>
    <w:rsid w:val="005360A6"/>
    <w:rsid w:val="00536741"/>
    <w:rsid w:val="00536C0A"/>
    <w:rsid w:val="00536C44"/>
    <w:rsid w:val="005408CF"/>
    <w:rsid w:val="00541597"/>
    <w:rsid w:val="005415F3"/>
    <w:rsid w:val="00541CF5"/>
    <w:rsid w:val="0054317C"/>
    <w:rsid w:val="00543709"/>
    <w:rsid w:val="005438DB"/>
    <w:rsid w:val="005447DD"/>
    <w:rsid w:val="00546BE4"/>
    <w:rsid w:val="00547D76"/>
    <w:rsid w:val="00550A30"/>
    <w:rsid w:val="005512FF"/>
    <w:rsid w:val="00551FC3"/>
    <w:rsid w:val="00552A1B"/>
    <w:rsid w:val="005539F4"/>
    <w:rsid w:val="00553A63"/>
    <w:rsid w:val="00554779"/>
    <w:rsid w:val="005547F7"/>
    <w:rsid w:val="00556A00"/>
    <w:rsid w:val="0055768C"/>
    <w:rsid w:val="00560C1A"/>
    <w:rsid w:val="0056561A"/>
    <w:rsid w:val="005674D3"/>
    <w:rsid w:val="00571B33"/>
    <w:rsid w:val="00571E9D"/>
    <w:rsid w:val="00573041"/>
    <w:rsid w:val="0057312F"/>
    <w:rsid w:val="00574F0E"/>
    <w:rsid w:val="005768A6"/>
    <w:rsid w:val="00576B57"/>
    <w:rsid w:val="00576BB5"/>
    <w:rsid w:val="00576F04"/>
    <w:rsid w:val="0057774B"/>
    <w:rsid w:val="0057797F"/>
    <w:rsid w:val="00582855"/>
    <w:rsid w:val="00583619"/>
    <w:rsid w:val="00584226"/>
    <w:rsid w:val="005842F4"/>
    <w:rsid w:val="00584EAC"/>
    <w:rsid w:val="005850A8"/>
    <w:rsid w:val="0058773D"/>
    <w:rsid w:val="005877BC"/>
    <w:rsid w:val="0058782F"/>
    <w:rsid w:val="00587946"/>
    <w:rsid w:val="00590575"/>
    <w:rsid w:val="00591694"/>
    <w:rsid w:val="00592858"/>
    <w:rsid w:val="005932A7"/>
    <w:rsid w:val="00594140"/>
    <w:rsid w:val="0059473E"/>
    <w:rsid w:val="00594E6C"/>
    <w:rsid w:val="005951A5"/>
    <w:rsid w:val="005956F5"/>
    <w:rsid w:val="00596BE4"/>
    <w:rsid w:val="0059744C"/>
    <w:rsid w:val="00597547"/>
    <w:rsid w:val="005A09EF"/>
    <w:rsid w:val="005A11F6"/>
    <w:rsid w:val="005A197F"/>
    <w:rsid w:val="005A268F"/>
    <w:rsid w:val="005A26DC"/>
    <w:rsid w:val="005A2A7F"/>
    <w:rsid w:val="005A2CC9"/>
    <w:rsid w:val="005A2D78"/>
    <w:rsid w:val="005A5708"/>
    <w:rsid w:val="005A5E47"/>
    <w:rsid w:val="005A67B8"/>
    <w:rsid w:val="005A74BF"/>
    <w:rsid w:val="005B014B"/>
    <w:rsid w:val="005B02FD"/>
    <w:rsid w:val="005B1684"/>
    <w:rsid w:val="005B1B75"/>
    <w:rsid w:val="005B305D"/>
    <w:rsid w:val="005B35CE"/>
    <w:rsid w:val="005B3E3A"/>
    <w:rsid w:val="005B51D7"/>
    <w:rsid w:val="005B5B8C"/>
    <w:rsid w:val="005B6D22"/>
    <w:rsid w:val="005B7C9D"/>
    <w:rsid w:val="005C0E2B"/>
    <w:rsid w:val="005C14A5"/>
    <w:rsid w:val="005C1D9C"/>
    <w:rsid w:val="005C2066"/>
    <w:rsid w:val="005C3219"/>
    <w:rsid w:val="005C4120"/>
    <w:rsid w:val="005C423D"/>
    <w:rsid w:val="005C6247"/>
    <w:rsid w:val="005D1CE1"/>
    <w:rsid w:val="005D2501"/>
    <w:rsid w:val="005D2544"/>
    <w:rsid w:val="005D3497"/>
    <w:rsid w:val="005D3AAA"/>
    <w:rsid w:val="005D3D9C"/>
    <w:rsid w:val="005D48C2"/>
    <w:rsid w:val="005D4B76"/>
    <w:rsid w:val="005D5BBE"/>
    <w:rsid w:val="005D6217"/>
    <w:rsid w:val="005E0608"/>
    <w:rsid w:val="005E07FB"/>
    <w:rsid w:val="005E1910"/>
    <w:rsid w:val="005E1A7A"/>
    <w:rsid w:val="005E3482"/>
    <w:rsid w:val="005E46CC"/>
    <w:rsid w:val="005E5984"/>
    <w:rsid w:val="005E637E"/>
    <w:rsid w:val="005E6EA0"/>
    <w:rsid w:val="005F0526"/>
    <w:rsid w:val="005F0605"/>
    <w:rsid w:val="005F14C2"/>
    <w:rsid w:val="005F16C0"/>
    <w:rsid w:val="005F19B6"/>
    <w:rsid w:val="005F2242"/>
    <w:rsid w:val="005F3657"/>
    <w:rsid w:val="005F3B8B"/>
    <w:rsid w:val="005F6C8E"/>
    <w:rsid w:val="005F6F21"/>
    <w:rsid w:val="005F7174"/>
    <w:rsid w:val="005F7EE4"/>
    <w:rsid w:val="00600F43"/>
    <w:rsid w:val="00601B7B"/>
    <w:rsid w:val="006029D0"/>
    <w:rsid w:val="00602A40"/>
    <w:rsid w:val="00604505"/>
    <w:rsid w:val="00605434"/>
    <w:rsid w:val="00605BC3"/>
    <w:rsid w:val="0060603F"/>
    <w:rsid w:val="0060627A"/>
    <w:rsid w:val="0060794D"/>
    <w:rsid w:val="0061027C"/>
    <w:rsid w:val="00610644"/>
    <w:rsid w:val="00611231"/>
    <w:rsid w:val="00611750"/>
    <w:rsid w:val="006121B5"/>
    <w:rsid w:val="00614086"/>
    <w:rsid w:val="0061438B"/>
    <w:rsid w:val="00614E82"/>
    <w:rsid w:val="00615540"/>
    <w:rsid w:val="00616AE7"/>
    <w:rsid w:val="00617389"/>
    <w:rsid w:val="0061761A"/>
    <w:rsid w:val="00617A03"/>
    <w:rsid w:val="00617E35"/>
    <w:rsid w:val="0062121D"/>
    <w:rsid w:val="006215C3"/>
    <w:rsid w:val="00621D77"/>
    <w:rsid w:val="0062261C"/>
    <w:rsid w:val="00623170"/>
    <w:rsid w:val="0062551D"/>
    <w:rsid w:val="00625986"/>
    <w:rsid w:val="00625B9D"/>
    <w:rsid w:val="006261C4"/>
    <w:rsid w:val="00626B4C"/>
    <w:rsid w:val="0062791D"/>
    <w:rsid w:val="006308FE"/>
    <w:rsid w:val="00630F32"/>
    <w:rsid w:val="00631373"/>
    <w:rsid w:val="006316E3"/>
    <w:rsid w:val="006318F2"/>
    <w:rsid w:val="00631B8E"/>
    <w:rsid w:val="006320BC"/>
    <w:rsid w:val="00634281"/>
    <w:rsid w:val="00634C2D"/>
    <w:rsid w:val="00635511"/>
    <w:rsid w:val="006355EC"/>
    <w:rsid w:val="006363F0"/>
    <w:rsid w:val="006370FA"/>
    <w:rsid w:val="0064036B"/>
    <w:rsid w:val="00640C2D"/>
    <w:rsid w:val="00641044"/>
    <w:rsid w:val="00641822"/>
    <w:rsid w:val="0064231D"/>
    <w:rsid w:val="00642F67"/>
    <w:rsid w:val="006438F9"/>
    <w:rsid w:val="0064542D"/>
    <w:rsid w:val="006459B7"/>
    <w:rsid w:val="00645DD7"/>
    <w:rsid w:val="006468E9"/>
    <w:rsid w:val="00646E94"/>
    <w:rsid w:val="006470DD"/>
    <w:rsid w:val="00647BBA"/>
    <w:rsid w:val="00651C61"/>
    <w:rsid w:val="00653AE3"/>
    <w:rsid w:val="00656588"/>
    <w:rsid w:val="00656DD2"/>
    <w:rsid w:val="0065767F"/>
    <w:rsid w:val="00657AD8"/>
    <w:rsid w:val="006610F2"/>
    <w:rsid w:val="00661444"/>
    <w:rsid w:val="00661621"/>
    <w:rsid w:val="00664DE8"/>
    <w:rsid w:val="0066520C"/>
    <w:rsid w:val="00665663"/>
    <w:rsid w:val="00665762"/>
    <w:rsid w:val="006658AF"/>
    <w:rsid w:val="00666C40"/>
    <w:rsid w:val="006678E9"/>
    <w:rsid w:val="006714FD"/>
    <w:rsid w:val="00671579"/>
    <w:rsid w:val="006719CB"/>
    <w:rsid w:val="00672370"/>
    <w:rsid w:val="00672B90"/>
    <w:rsid w:val="00673455"/>
    <w:rsid w:val="006738A7"/>
    <w:rsid w:val="00675D9F"/>
    <w:rsid w:val="0067757B"/>
    <w:rsid w:val="00677FFA"/>
    <w:rsid w:val="0068027C"/>
    <w:rsid w:val="006805FB"/>
    <w:rsid w:val="00680A57"/>
    <w:rsid w:val="0068119E"/>
    <w:rsid w:val="006814A0"/>
    <w:rsid w:val="00682424"/>
    <w:rsid w:val="00683178"/>
    <w:rsid w:val="0068324B"/>
    <w:rsid w:val="00685450"/>
    <w:rsid w:val="00685AC7"/>
    <w:rsid w:val="00685E56"/>
    <w:rsid w:val="00686AAC"/>
    <w:rsid w:val="00686FD6"/>
    <w:rsid w:val="0068711B"/>
    <w:rsid w:val="00692CD6"/>
    <w:rsid w:val="00692DBB"/>
    <w:rsid w:val="0069306E"/>
    <w:rsid w:val="00695491"/>
    <w:rsid w:val="006A0CC9"/>
    <w:rsid w:val="006A1245"/>
    <w:rsid w:val="006A13ED"/>
    <w:rsid w:val="006A1AC3"/>
    <w:rsid w:val="006A25F2"/>
    <w:rsid w:val="006A2A7C"/>
    <w:rsid w:val="006A2E77"/>
    <w:rsid w:val="006A4B8F"/>
    <w:rsid w:val="006A4C3A"/>
    <w:rsid w:val="006A5402"/>
    <w:rsid w:val="006A552F"/>
    <w:rsid w:val="006A5AAD"/>
    <w:rsid w:val="006A5D77"/>
    <w:rsid w:val="006A7A25"/>
    <w:rsid w:val="006A7AE9"/>
    <w:rsid w:val="006B05B1"/>
    <w:rsid w:val="006B0AA6"/>
    <w:rsid w:val="006B1FE4"/>
    <w:rsid w:val="006B2551"/>
    <w:rsid w:val="006B3346"/>
    <w:rsid w:val="006B4B64"/>
    <w:rsid w:val="006C02B4"/>
    <w:rsid w:val="006C0518"/>
    <w:rsid w:val="006C0904"/>
    <w:rsid w:val="006C0B9C"/>
    <w:rsid w:val="006C15E2"/>
    <w:rsid w:val="006C22D2"/>
    <w:rsid w:val="006C24E4"/>
    <w:rsid w:val="006C2650"/>
    <w:rsid w:val="006C2C61"/>
    <w:rsid w:val="006C5FA7"/>
    <w:rsid w:val="006C626A"/>
    <w:rsid w:val="006C6736"/>
    <w:rsid w:val="006C6F7E"/>
    <w:rsid w:val="006D03A9"/>
    <w:rsid w:val="006D047C"/>
    <w:rsid w:val="006D0685"/>
    <w:rsid w:val="006D0849"/>
    <w:rsid w:val="006D0F3F"/>
    <w:rsid w:val="006D11AE"/>
    <w:rsid w:val="006D3D93"/>
    <w:rsid w:val="006D470A"/>
    <w:rsid w:val="006D59F8"/>
    <w:rsid w:val="006D65C7"/>
    <w:rsid w:val="006D69F5"/>
    <w:rsid w:val="006D7B6D"/>
    <w:rsid w:val="006D7BAD"/>
    <w:rsid w:val="006D7CE3"/>
    <w:rsid w:val="006E01E4"/>
    <w:rsid w:val="006E0452"/>
    <w:rsid w:val="006E2031"/>
    <w:rsid w:val="006E2091"/>
    <w:rsid w:val="006E29DD"/>
    <w:rsid w:val="006E2C00"/>
    <w:rsid w:val="006E2EB2"/>
    <w:rsid w:val="006E32E6"/>
    <w:rsid w:val="006E3A6E"/>
    <w:rsid w:val="006E3AAF"/>
    <w:rsid w:val="006E513E"/>
    <w:rsid w:val="006E53E9"/>
    <w:rsid w:val="006E5643"/>
    <w:rsid w:val="006E6FA4"/>
    <w:rsid w:val="006E79B5"/>
    <w:rsid w:val="006F1B46"/>
    <w:rsid w:val="006F205F"/>
    <w:rsid w:val="006F2C67"/>
    <w:rsid w:val="006F383F"/>
    <w:rsid w:val="006F3F24"/>
    <w:rsid w:val="006F40C4"/>
    <w:rsid w:val="006F50C9"/>
    <w:rsid w:val="006F7605"/>
    <w:rsid w:val="00700134"/>
    <w:rsid w:val="007005E6"/>
    <w:rsid w:val="007009FA"/>
    <w:rsid w:val="00700DA5"/>
    <w:rsid w:val="007015BE"/>
    <w:rsid w:val="00702A49"/>
    <w:rsid w:val="00702AE6"/>
    <w:rsid w:val="00702CB6"/>
    <w:rsid w:val="00704963"/>
    <w:rsid w:val="00704E0F"/>
    <w:rsid w:val="00705337"/>
    <w:rsid w:val="0070693E"/>
    <w:rsid w:val="00706EAE"/>
    <w:rsid w:val="00706FAE"/>
    <w:rsid w:val="0070704C"/>
    <w:rsid w:val="007076F1"/>
    <w:rsid w:val="00711690"/>
    <w:rsid w:val="00712BC1"/>
    <w:rsid w:val="00712C87"/>
    <w:rsid w:val="007131E9"/>
    <w:rsid w:val="00715154"/>
    <w:rsid w:val="0071562D"/>
    <w:rsid w:val="00716470"/>
    <w:rsid w:val="007164E2"/>
    <w:rsid w:val="00716521"/>
    <w:rsid w:val="00716896"/>
    <w:rsid w:val="00717070"/>
    <w:rsid w:val="0072151E"/>
    <w:rsid w:val="007217D8"/>
    <w:rsid w:val="00721F3E"/>
    <w:rsid w:val="0072211A"/>
    <w:rsid w:val="00723215"/>
    <w:rsid w:val="00723516"/>
    <w:rsid w:val="00723B50"/>
    <w:rsid w:val="00723E1B"/>
    <w:rsid w:val="00723E38"/>
    <w:rsid w:val="007240BC"/>
    <w:rsid w:val="00724F59"/>
    <w:rsid w:val="00726228"/>
    <w:rsid w:val="007304DF"/>
    <w:rsid w:val="007313D5"/>
    <w:rsid w:val="00731AD2"/>
    <w:rsid w:val="00732451"/>
    <w:rsid w:val="00732CAD"/>
    <w:rsid w:val="00733782"/>
    <w:rsid w:val="00733F64"/>
    <w:rsid w:val="0073430A"/>
    <w:rsid w:val="00734578"/>
    <w:rsid w:val="00735E19"/>
    <w:rsid w:val="00736045"/>
    <w:rsid w:val="007376D8"/>
    <w:rsid w:val="00737FE5"/>
    <w:rsid w:val="00740602"/>
    <w:rsid w:val="00740E29"/>
    <w:rsid w:val="00741224"/>
    <w:rsid w:val="0074331E"/>
    <w:rsid w:val="00743393"/>
    <w:rsid w:val="00744BE7"/>
    <w:rsid w:val="00745B4E"/>
    <w:rsid w:val="0074709D"/>
    <w:rsid w:val="00747422"/>
    <w:rsid w:val="00750895"/>
    <w:rsid w:val="00751242"/>
    <w:rsid w:val="00751812"/>
    <w:rsid w:val="0075208E"/>
    <w:rsid w:val="00752880"/>
    <w:rsid w:val="0075326D"/>
    <w:rsid w:val="007535A3"/>
    <w:rsid w:val="007544A9"/>
    <w:rsid w:val="00754944"/>
    <w:rsid w:val="007549DA"/>
    <w:rsid w:val="0075580E"/>
    <w:rsid w:val="007558FD"/>
    <w:rsid w:val="00756D6C"/>
    <w:rsid w:val="00756F67"/>
    <w:rsid w:val="0075722D"/>
    <w:rsid w:val="00760635"/>
    <w:rsid w:val="00760665"/>
    <w:rsid w:val="00761218"/>
    <w:rsid w:val="00762085"/>
    <w:rsid w:val="0076362A"/>
    <w:rsid w:val="00763FE3"/>
    <w:rsid w:val="0076476C"/>
    <w:rsid w:val="00765E04"/>
    <w:rsid w:val="00766408"/>
    <w:rsid w:val="00766FB9"/>
    <w:rsid w:val="0076760C"/>
    <w:rsid w:val="00767BB9"/>
    <w:rsid w:val="00770B73"/>
    <w:rsid w:val="007710A2"/>
    <w:rsid w:val="0077271D"/>
    <w:rsid w:val="00772724"/>
    <w:rsid w:val="007730D5"/>
    <w:rsid w:val="007737D7"/>
    <w:rsid w:val="00775576"/>
    <w:rsid w:val="00775DFA"/>
    <w:rsid w:val="00775EB9"/>
    <w:rsid w:val="00776615"/>
    <w:rsid w:val="00777C4D"/>
    <w:rsid w:val="00777C86"/>
    <w:rsid w:val="007804C0"/>
    <w:rsid w:val="007807AE"/>
    <w:rsid w:val="00780B44"/>
    <w:rsid w:val="0078191F"/>
    <w:rsid w:val="00781C71"/>
    <w:rsid w:val="00783344"/>
    <w:rsid w:val="007834FA"/>
    <w:rsid w:val="00783F40"/>
    <w:rsid w:val="007840D6"/>
    <w:rsid w:val="00785FB7"/>
    <w:rsid w:val="0078626C"/>
    <w:rsid w:val="007869F0"/>
    <w:rsid w:val="00786CF5"/>
    <w:rsid w:val="0079048F"/>
    <w:rsid w:val="007914D4"/>
    <w:rsid w:val="00792FBF"/>
    <w:rsid w:val="00793167"/>
    <w:rsid w:val="007936B2"/>
    <w:rsid w:val="00793D0B"/>
    <w:rsid w:val="00795322"/>
    <w:rsid w:val="00795777"/>
    <w:rsid w:val="007971FB"/>
    <w:rsid w:val="0079789E"/>
    <w:rsid w:val="007A0B6E"/>
    <w:rsid w:val="007A1082"/>
    <w:rsid w:val="007A16E0"/>
    <w:rsid w:val="007A2382"/>
    <w:rsid w:val="007A2C82"/>
    <w:rsid w:val="007A3DD3"/>
    <w:rsid w:val="007A4EA0"/>
    <w:rsid w:val="007A4EB9"/>
    <w:rsid w:val="007A5347"/>
    <w:rsid w:val="007A6181"/>
    <w:rsid w:val="007B117E"/>
    <w:rsid w:val="007B1B17"/>
    <w:rsid w:val="007B2F6D"/>
    <w:rsid w:val="007B421E"/>
    <w:rsid w:val="007B5A82"/>
    <w:rsid w:val="007B60AE"/>
    <w:rsid w:val="007B6B45"/>
    <w:rsid w:val="007B791D"/>
    <w:rsid w:val="007B7931"/>
    <w:rsid w:val="007C1A96"/>
    <w:rsid w:val="007C2BE9"/>
    <w:rsid w:val="007C45A0"/>
    <w:rsid w:val="007C4E1E"/>
    <w:rsid w:val="007C5B3A"/>
    <w:rsid w:val="007C5E94"/>
    <w:rsid w:val="007C7152"/>
    <w:rsid w:val="007C7EDF"/>
    <w:rsid w:val="007D1D4C"/>
    <w:rsid w:val="007D21DF"/>
    <w:rsid w:val="007D40E8"/>
    <w:rsid w:val="007D4A76"/>
    <w:rsid w:val="007D6450"/>
    <w:rsid w:val="007D73FA"/>
    <w:rsid w:val="007D792C"/>
    <w:rsid w:val="007E038C"/>
    <w:rsid w:val="007E0DB3"/>
    <w:rsid w:val="007E10A5"/>
    <w:rsid w:val="007E2194"/>
    <w:rsid w:val="007E282C"/>
    <w:rsid w:val="007E2C05"/>
    <w:rsid w:val="007E3B47"/>
    <w:rsid w:val="007E4BF2"/>
    <w:rsid w:val="007E4EDA"/>
    <w:rsid w:val="007E54BF"/>
    <w:rsid w:val="007E631A"/>
    <w:rsid w:val="007E6583"/>
    <w:rsid w:val="007E6C18"/>
    <w:rsid w:val="007E7BCC"/>
    <w:rsid w:val="007F168E"/>
    <w:rsid w:val="007F1D42"/>
    <w:rsid w:val="007F2285"/>
    <w:rsid w:val="007F36BC"/>
    <w:rsid w:val="007F4A43"/>
    <w:rsid w:val="007F4FE6"/>
    <w:rsid w:val="007F5315"/>
    <w:rsid w:val="007F77E1"/>
    <w:rsid w:val="00800DA6"/>
    <w:rsid w:val="008012CE"/>
    <w:rsid w:val="00801378"/>
    <w:rsid w:val="00801857"/>
    <w:rsid w:val="0080290C"/>
    <w:rsid w:val="00806523"/>
    <w:rsid w:val="008108D3"/>
    <w:rsid w:val="008119A8"/>
    <w:rsid w:val="008119D2"/>
    <w:rsid w:val="008122B2"/>
    <w:rsid w:val="00813586"/>
    <w:rsid w:val="00813A2E"/>
    <w:rsid w:val="00813AD8"/>
    <w:rsid w:val="00813F0C"/>
    <w:rsid w:val="00814447"/>
    <w:rsid w:val="00814F52"/>
    <w:rsid w:val="00820C53"/>
    <w:rsid w:val="00822055"/>
    <w:rsid w:val="0082214D"/>
    <w:rsid w:val="00822235"/>
    <w:rsid w:val="008239D4"/>
    <w:rsid w:val="00823A8F"/>
    <w:rsid w:val="0082525B"/>
    <w:rsid w:val="008256A3"/>
    <w:rsid w:val="0082643A"/>
    <w:rsid w:val="00826BB4"/>
    <w:rsid w:val="0083075A"/>
    <w:rsid w:val="00830B3A"/>
    <w:rsid w:val="008310B8"/>
    <w:rsid w:val="008317CA"/>
    <w:rsid w:val="00831B17"/>
    <w:rsid w:val="0083268E"/>
    <w:rsid w:val="00832730"/>
    <w:rsid w:val="00832AF2"/>
    <w:rsid w:val="008331B0"/>
    <w:rsid w:val="00833359"/>
    <w:rsid w:val="0083411E"/>
    <w:rsid w:val="0083575F"/>
    <w:rsid w:val="00836E3E"/>
    <w:rsid w:val="0083724E"/>
    <w:rsid w:val="0083785D"/>
    <w:rsid w:val="00837ED5"/>
    <w:rsid w:val="0084172A"/>
    <w:rsid w:val="0084172F"/>
    <w:rsid w:val="0084437B"/>
    <w:rsid w:val="008465A7"/>
    <w:rsid w:val="00846B8B"/>
    <w:rsid w:val="00846D39"/>
    <w:rsid w:val="0085094F"/>
    <w:rsid w:val="00851798"/>
    <w:rsid w:val="00851AF3"/>
    <w:rsid w:val="00852D82"/>
    <w:rsid w:val="00854179"/>
    <w:rsid w:val="00854871"/>
    <w:rsid w:val="00854CB0"/>
    <w:rsid w:val="00857D18"/>
    <w:rsid w:val="00860326"/>
    <w:rsid w:val="00860FBD"/>
    <w:rsid w:val="008617D6"/>
    <w:rsid w:val="00861892"/>
    <w:rsid w:val="0086268E"/>
    <w:rsid w:val="00862DB9"/>
    <w:rsid w:val="00863380"/>
    <w:rsid w:val="00865B27"/>
    <w:rsid w:val="00866B65"/>
    <w:rsid w:val="00866BFF"/>
    <w:rsid w:val="00866FF8"/>
    <w:rsid w:val="008679BF"/>
    <w:rsid w:val="008705F4"/>
    <w:rsid w:val="00870B50"/>
    <w:rsid w:val="0087257D"/>
    <w:rsid w:val="0087298F"/>
    <w:rsid w:val="00872A43"/>
    <w:rsid w:val="0087328F"/>
    <w:rsid w:val="00874300"/>
    <w:rsid w:val="00874DBD"/>
    <w:rsid w:val="00874FB3"/>
    <w:rsid w:val="00875FCA"/>
    <w:rsid w:val="0087638B"/>
    <w:rsid w:val="0087680F"/>
    <w:rsid w:val="0087681D"/>
    <w:rsid w:val="00876F1F"/>
    <w:rsid w:val="00877566"/>
    <w:rsid w:val="008802F6"/>
    <w:rsid w:val="0088087C"/>
    <w:rsid w:val="00880B5B"/>
    <w:rsid w:val="008818C8"/>
    <w:rsid w:val="008834EB"/>
    <w:rsid w:val="00883FF6"/>
    <w:rsid w:val="0088477B"/>
    <w:rsid w:val="00884D9D"/>
    <w:rsid w:val="00885B16"/>
    <w:rsid w:val="00887BC6"/>
    <w:rsid w:val="00887CA1"/>
    <w:rsid w:val="00887D7E"/>
    <w:rsid w:val="00890159"/>
    <w:rsid w:val="00890593"/>
    <w:rsid w:val="008909A9"/>
    <w:rsid w:val="008912D7"/>
    <w:rsid w:val="008929CC"/>
    <w:rsid w:val="00892AC4"/>
    <w:rsid w:val="00893D39"/>
    <w:rsid w:val="008941FF"/>
    <w:rsid w:val="00895110"/>
    <w:rsid w:val="008957EA"/>
    <w:rsid w:val="0089737D"/>
    <w:rsid w:val="008A0856"/>
    <w:rsid w:val="008A0F35"/>
    <w:rsid w:val="008A15E4"/>
    <w:rsid w:val="008A163F"/>
    <w:rsid w:val="008A3034"/>
    <w:rsid w:val="008A3EBC"/>
    <w:rsid w:val="008A4062"/>
    <w:rsid w:val="008A429C"/>
    <w:rsid w:val="008A49D9"/>
    <w:rsid w:val="008A6529"/>
    <w:rsid w:val="008A6573"/>
    <w:rsid w:val="008A79F0"/>
    <w:rsid w:val="008B004F"/>
    <w:rsid w:val="008B0A23"/>
    <w:rsid w:val="008B0CC0"/>
    <w:rsid w:val="008B0E3D"/>
    <w:rsid w:val="008B14D2"/>
    <w:rsid w:val="008B19F5"/>
    <w:rsid w:val="008B2A75"/>
    <w:rsid w:val="008B2ABF"/>
    <w:rsid w:val="008B39C1"/>
    <w:rsid w:val="008B3CD4"/>
    <w:rsid w:val="008B3EEB"/>
    <w:rsid w:val="008B5011"/>
    <w:rsid w:val="008B7218"/>
    <w:rsid w:val="008B7236"/>
    <w:rsid w:val="008B75D9"/>
    <w:rsid w:val="008B792E"/>
    <w:rsid w:val="008B7B9B"/>
    <w:rsid w:val="008B7FA2"/>
    <w:rsid w:val="008C033B"/>
    <w:rsid w:val="008C04C7"/>
    <w:rsid w:val="008C0FDE"/>
    <w:rsid w:val="008C1340"/>
    <w:rsid w:val="008C134C"/>
    <w:rsid w:val="008C17C3"/>
    <w:rsid w:val="008C365C"/>
    <w:rsid w:val="008C3FE7"/>
    <w:rsid w:val="008C4E03"/>
    <w:rsid w:val="008C55AA"/>
    <w:rsid w:val="008C5E14"/>
    <w:rsid w:val="008D1051"/>
    <w:rsid w:val="008D16DF"/>
    <w:rsid w:val="008D1B5D"/>
    <w:rsid w:val="008D2B54"/>
    <w:rsid w:val="008D2C09"/>
    <w:rsid w:val="008D3216"/>
    <w:rsid w:val="008D34E4"/>
    <w:rsid w:val="008D380D"/>
    <w:rsid w:val="008D44BD"/>
    <w:rsid w:val="008D4B96"/>
    <w:rsid w:val="008D4C16"/>
    <w:rsid w:val="008D4F9E"/>
    <w:rsid w:val="008D51BE"/>
    <w:rsid w:val="008D6AFA"/>
    <w:rsid w:val="008D6BF7"/>
    <w:rsid w:val="008D6FB9"/>
    <w:rsid w:val="008D7578"/>
    <w:rsid w:val="008E25E1"/>
    <w:rsid w:val="008E2618"/>
    <w:rsid w:val="008E2A78"/>
    <w:rsid w:val="008E3913"/>
    <w:rsid w:val="008E4587"/>
    <w:rsid w:val="008E47F8"/>
    <w:rsid w:val="008F06B7"/>
    <w:rsid w:val="008F0C68"/>
    <w:rsid w:val="008F111B"/>
    <w:rsid w:val="008F11DE"/>
    <w:rsid w:val="008F14C3"/>
    <w:rsid w:val="008F2E37"/>
    <w:rsid w:val="008F2E82"/>
    <w:rsid w:val="008F382D"/>
    <w:rsid w:val="008F565B"/>
    <w:rsid w:val="008F6A72"/>
    <w:rsid w:val="008F6D92"/>
    <w:rsid w:val="008F6F64"/>
    <w:rsid w:val="008F76D4"/>
    <w:rsid w:val="009000F1"/>
    <w:rsid w:val="00901FB6"/>
    <w:rsid w:val="0090549A"/>
    <w:rsid w:val="00906C88"/>
    <w:rsid w:val="00907EDB"/>
    <w:rsid w:val="0091025F"/>
    <w:rsid w:val="00910B14"/>
    <w:rsid w:val="0091169E"/>
    <w:rsid w:val="0091194F"/>
    <w:rsid w:val="009123A7"/>
    <w:rsid w:val="009128BA"/>
    <w:rsid w:val="00913009"/>
    <w:rsid w:val="0091467C"/>
    <w:rsid w:val="009146C9"/>
    <w:rsid w:val="009150FD"/>
    <w:rsid w:val="00916A1F"/>
    <w:rsid w:val="00916EBF"/>
    <w:rsid w:val="0091718F"/>
    <w:rsid w:val="009172F6"/>
    <w:rsid w:val="009201F5"/>
    <w:rsid w:val="00920A14"/>
    <w:rsid w:val="00920F97"/>
    <w:rsid w:val="0092206E"/>
    <w:rsid w:val="00923E14"/>
    <w:rsid w:val="009244B2"/>
    <w:rsid w:val="009246BA"/>
    <w:rsid w:val="00924C1F"/>
    <w:rsid w:val="00925200"/>
    <w:rsid w:val="009257F7"/>
    <w:rsid w:val="009266A1"/>
    <w:rsid w:val="00926B3C"/>
    <w:rsid w:val="00926CBC"/>
    <w:rsid w:val="00931CD8"/>
    <w:rsid w:val="00932398"/>
    <w:rsid w:val="00932CE9"/>
    <w:rsid w:val="00933FC8"/>
    <w:rsid w:val="00936051"/>
    <w:rsid w:val="009370C1"/>
    <w:rsid w:val="00937366"/>
    <w:rsid w:val="009402F1"/>
    <w:rsid w:val="00940488"/>
    <w:rsid w:val="009406AF"/>
    <w:rsid w:val="0094146F"/>
    <w:rsid w:val="009424B9"/>
    <w:rsid w:val="00942C0F"/>
    <w:rsid w:val="009431F6"/>
    <w:rsid w:val="009441FE"/>
    <w:rsid w:val="00944746"/>
    <w:rsid w:val="00945117"/>
    <w:rsid w:val="009453C6"/>
    <w:rsid w:val="0094602F"/>
    <w:rsid w:val="00946341"/>
    <w:rsid w:val="00947163"/>
    <w:rsid w:val="00947763"/>
    <w:rsid w:val="00953325"/>
    <w:rsid w:val="00953335"/>
    <w:rsid w:val="009535BF"/>
    <w:rsid w:val="00954C4A"/>
    <w:rsid w:val="009553E9"/>
    <w:rsid w:val="00955C65"/>
    <w:rsid w:val="00955CEA"/>
    <w:rsid w:val="00955D35"/>
    <w:rsid w:val="00956073"/>
    <w:rsid w:val="00956CA3"/>
    <w:rsid w:val="009577BE"/>
    <w:rsid w:val="00960205"/>
    <w:rsid w:val="009607A3"/>
    <w:rsid w:val="009614E8"/>
    <w:rsid w:val="009616DC"/>
    <w:rsid w:val="00962A36"/>
    <w:rsid w:val="0096398E"/>
    <w:rsid w:val="0096461F"/>
    <w:rsid w:val="00964D22"/>
    <w:rsid w:val="0096531D"/>
    <w:rsid w:val="00966753"/>
    <w:rsid w:val="0096795D"/>
    <w:rsid w:val="00967C57"/>
    <w:rsid w:val="00967C7D"/>
    <w:rsid w:val="0097082D"/>
    <w:rsid w:val="00971897"/>
    <w:rsid w:val="00972501"/>
    <w:rsid w:val="0097295A"/>
    <w:rsid w:val="00972B62"/>
    <w:rsid w:val="00974129"/>
    <w:rsid w:val="009804E9"/>
    <w:rsid w:val="009808F1"/>
    <w:rsid w:val="00980A42"/>
    <w:rsid w:val="00982738"/>
    <w:rsid w:val="00982B28"/>
    <w:rsid w:val="00982EB2"/>
    <w:rsid w:val="00982F9C"/>
    <w:rsid w:val="009836D8"/>
    <w:rsid w:val="009838A1"/>
    <w:rsid w:val="00984814"/>
    <w:rsid w:val="00985DC3"/>
    <w:rsid w:val="00987703"/>
    <w:rsid w:val="00987975"/>
    <w:rsid w:val="00987DB6"/>
    <w:rsid w:val="00990AC0"/>
    <w:rsid w:val="0099119C"/>
    <w:rsid w:val="0099184A"/>
    <w:rsid w:val="009918B5"/>
    <w:rsid w:val="00991DC2"/>
    <w:rsid w:val="00991EDC"/>
    <w:rsid w:val="009926B5"/>
    <w:rsid w:val="0099283B"/>
    <w:rsid w:val="0099333C"/>
    <w:rsid w:val="00993F84"/>
    <w:rsid w:val="00994DDE"/>
    <w:rsid w:val="00994FC2"/>
    <w:rsid w:val="0099511B"/>
    <w:rsid w:val="009966A5"/>
    <w:rsid w:val="0099686A"/>
    <w:rsid w:val="009979BE"/>
    <w:rsid w:val="009A08F1"/>
    <w:rsid w:val="009A2422"/>
    <w:rsid w:val="009A3A5E"/>
    <w:rsid w:val="009A3AD7"/>
    <w:rsid w:val="009A3FCA"/>
    <w:rsid w:val="009A47D5"/>
    <w:rsid w:val="009A4827"/>
    <w:rsid w:val="009A4C8F"/>
    <w:rsid w:val="009A4EDB"/>
    <w:rsid w:val="009A4F13"/>
    <w:rsid w:val="009A5043"/>
    <w:rsid w:val="009A57CC"/>
    <w:rsid w:val="009A6135"/>
    <w:rsid w:val="009A64F8"/>
    <w:rsid w:val="009A6596"/>
    <w:rsid w:val="009A6836"/>
    <w:rsid w:val="009A6C42"/>
    <w:rsid w:val="009B041E"/>
    <w:rsid w:val="009B151F"/>
    <w:rsid w:val="009B1FBA"/>
    <w:rsid w:val="009B260A"/>
    <w:rsid w:val="009B2A2B"/>
    <w:rsid w:val="009B2F81"/>
    <w:rsid w:val="009B4518"/>
    <w:rsid w:val="009B4849"/>
    <w:rsid w:val="009B508A"/>
    <w:rsid w:val="009B52B7"/>
    <w:rsid w:val="009B5335"/>
    <w:rsid w:val="009B5DFB"/>
    <w:rsid w:val="009B6973"/>
    <w:rsid w:val="009C0086"/>
    <w:rsid w:val="009C1A6D"/>
    <w:rsid w:val="009C1E63"/>
    <w:rsid w:val="009C2340"/>
    <w:rsid w:val="009C25F2"/>
    <w:rsid w:val="009C3079"/>
    <w:rsid w:val="009C3636"/>
    <w:rsid w:val="009C37A6"/>
    <w:rsid w:val="009C37F8"/>
    <w:rsid w:val="009C43D2"/>
    <w:rsid w:val="009C45FC"/>
    <w:rsid w:val="009C469F"/>
    <w:rsid w:val="009C5792"/>
    <w:rsid w:val="009C6B3D"/>
    <w:rsid w:val="009D0B59"/>
    <w:rsid w:val="009D0C6B"/>
    <w:rsid w:val="009D1286"/>
    <w:rsid w:val="009D1412"/>
    <w:rsid w:val="009D28D7"/>
    <w:rsid w:val="009D3057"/>
    <w:rsid w:val="009D350F"/>
    <w:rsid w:val="009D37C8"/>
    <w:rsid w:val="009D3E6B"/>
    <w:rsid w:val="009D47F1"/>
    <w:rsid w:val="009D5B44"/>
    <w:rsid w:val="009D5F3D"/>
    <w:rsid w:val="009D5F53"/>
    <w:rsid w:val="009D6ACD"/>
    <w:rsid w:val="009D7AA0"/>
    <w:rsid w:val="009E040D"/>
    <w:rsid w:val="009E0493"/>
    <w:rsid w:val="009E0FD8"/>
    <w:rsid w:val="009E1D12"/>
    <w:rsid w:val="009E224E"/>
    <w:rsid w:val="009E239E"/>
    <w:rsid w:val="009E23A9"/>
    <w:rsid w:val="009E25AC"/>
    <w:rsid w:val="009E28BF"/>
    <w:rsid w:val="009E29A0"/>
    <w:rsid w:val="009E29CB"/>
    <w:rsid w:val="009E304D"/>
    <w:rsid w:val="009E316A"/>
    <w:rsid w:val="009E3746"/>
    <w:rsid w:val="009E397A"/>
    <w:rsid w:val="009E39A8"/>
    <w:rsid w:val="009E3FCF"/>
    <w:rsid w:val="009E4346"/>
    <w:rsid w:val="009E5B4C"/>
    <w:rsid w:val="009E5EC4"/>
    <w:rsid w:val="009E683E"/>
    <w:rsid w:val="009E72B3"/>
    <w:rsid w:val="009E7394"/>
    <w:rsid w:val="009E7619"/>
    <w:rsid w:val="009E785C"/>
    <w:rsid w:val="009E7B72"/>
    <w:rsid w:val="009E7CC4"/>
    <w:rsid w:val="009F0564"/>
    <w:rsid w:val="009F07E3"/>
    <w:rsid w:val="009F0B69"/>
    <w:rsid w:val="009F122A"/>
    <w:rsid w:val="009F461F"/>
    <w:rsid w:val="009F5446"/>
    <w:rsid w:val="009F5473"/>
    <w:rsid w:val="009F5A24"/>
    <w:rsid w:val="009F5C93"/>
    <w:rsid w:val="009F61DD"/>
    <w:rsid w:val="009F6F03"/>
    <w:rsid w:val="00A012BA"/>
    <w:rsid w:val="00A0203E"/>
    <w:rsid w:val="00A02482"/>
    <w:rsid w:val="00A02AD3"/>
    <w:rsid w:val="00A04FE5"/>
    <w:rsid w:val="00A059D9"/>
    <w:rsid w:val="00A06C20"/>
    <w:rsid w:val="00A0788F"/>
    <w:rsid w:val="00A079C6"/>
    <w:rsid w:val="00A07BD1"/>
    <w:rsid w:val="00A103C7"/>
    <w:rsid w:val="00A11452"/>
    <w:rsid w:val="00A11A86"/>
    <w:rsid w:val="00A11C3E"/>
    <w:rsid w:val="00A11D50"/>
    <w:rsid w:val="00A12208"/>
    <w:rsid w:val="00A12D3B"/>
    <w:rsid w:val="00A140DA"/>
    <w:rsid w:val="00A16EBE"/>
    <w:rsid w:val="00A17B72"/>
    <w:rsid w:val="00A17B8F"/>
    <w:rsid w:val="00A21C26"/>
    <w:rsid w:val="00A21CFB"/>
    <w:rsid w:val="00A226A8"/>
    <w:rsid w:val="00A24CBA"/>
    <w:rsid w:val="00A26130"/>
    <w:rsid w:val="00A26675"/>
    <w:rsid w:val="00A26732"/>
    <w:rsid w:val="00A271A4"/>
    <w:rsid w:val="00A30803"/>
    <w:rsid w:val="00A325C4"/>
    <w:rsid w:val="00A3293D"/>
    <w:rsid w:val="00A341D4"/>
    <w:rsid w:val="00A35A7B"/>
    <w:rsid w:val="00A35E3F"/>
    <w:rsid w:val="00A3603B"/>
    <w:rsid w:val="00A375DC"/>
    <w:rsid w:val="00A402FE"/>
    <w:rsid w:val="00A40A41"/>
    <w:rsid w:val="00A4137C"/>
    <w:rsid w:val="00A413D0"/>
    <w:rsid w:val="00A41623"/>
    <w:rsid w:val="00A42820"/>
    <w:rsid w:val="00A4387E"/>
    <w:rsid w:val="00A4393F"/>
    <w:rsid w:val="00A444F2"/>
    <w:rsid w:val="00A44AA1"/>
    <w:rsid w:val="00A4595B"/>
    <w:rsid w:val="00A46B14"/>
    <w:rsid w:val="00A46B65"/>
    <w:rsid w:val="00A46D28"/>
    <w:rsid w:val="00A47285"/>
    <w:rsid w:val="00A47652"/>
    <w:rsid w:val="00A50272"/>
    <w:rsid w:val="00A51727"/>
    <w:rsid w:val="00A526FA"/>
    <w:rsid w:val="00A5288B"/>
    <w:rsid w:val="00A53678"/>
    <w:rsid w:val="00A54168"/>
    <w:rsid w:val="00A5439E"/>
    <w:rsid w:val="00A545FF"/>
    <w:rsid w:val="00A54941"/>
    <w:rsid w:val="00A54BEC"/>
    <w:rsid w:val="00A55AFF"/>
    <w:rsid w:val="00A55E1E"/>
    <w:rsid w:val="00A56377"/>
    <w:rsid w:val="00A63287"/>
    <w:rsid w:val="00A63650"/>
    <w:rsid w:val="00A64379"/>
    <w:rsid w:val="00A6541E"/>
    <w:rsid w:val="00A65B4A"/>
    <w:rsid w:val="00A66936"/>
    <w:rsid w:val="00A6705C"/>
    <w:rsid w:val="00A6751D"/>
    <w:rsid w:val="00A70021"/>
    <w:rsid w:val="00A70679"/>
    <w:rsid w:val="00A70A79"/>
    <w:rsid w:val="00A711F7"/>
    <w:rsid w:val="00A73C18"/>
    <w:rsid w:val="00A73D64"/>
    <w:rsid w:val="00A73E3D"/>
    <w:rsid w:val="00A75237"/>
    <w:rsid w:val="00A76D96"/>
    <w:rsid w:val="00A7742E"/>
    <w:rsid w:val="00A779F2"/>
    <w:rsid w:val="00A77FF3"/>
    <w:rsid w:val="00A81276"/>
    <w:rsid w:val="00A81535"/>
    <w:rsid w:val="00A81D77"/>
    <w:rsid w:val="00A82B10"/>
    <w:rsid w:val="00A836A3"/>
    <w:rsid w:val="00A84BE7"/>
    <w:rsid w:val="00A8691D"/>
    <w:rsid w:val="00A8715C"/>
    <w:rsid w:val="00A87181"/>
    <w:rsid w:val="00A91400"/>
    <w:rsid w:val="00A91554"/>
    <w:rsid w:val="00A93424"/>
    <w:rsid w:val="00A940A4"/>
    <w:rsid w:val="00A94C65"/>
    <w:rsid w:val="00A95CEE"/>
    <w:rsid w:val="00A95EE0"/>
    <w:rsid w:val="00A97272"/>
    <w:rsid w:val="00A9727B"/>
    <w:rsid w:val="00A97502"/>
    <w:rsid w:val="00A978CB"/>
    <w:rsid w:val="00A97997"/>
    <w:rsid w:val="00AA087F"/>
    <w:rsid w:val="00AA1AE1"/>
    <w:rsid w:val="00AA1EBA"/>
    <w:rsid w:val="00AA2643"/>
    <w:rsid w:val="00AA2652"/>
    <w:rsid w:val="00AA2C88"/>
    <w:rsid w:val="00AA36A3"/>
    <w:rsid w:val="00AA4590"/>
    <w:rsid w:val="00AA5052"/>
    <w:rsid w:val="00AA53F2"/>
    <w:rsid w:val="00AA584E"/>
    <w:rsid w:val="00AA643A"/>
    <w:rsid w:val="00AA6DB2"/>
    <w:rsid w:val="00AA704D"/>
    <w:rsid w:val="00AA7505"/>
    <w:rsid w:val="00AA7860"/>
    <w:rsid w:val="00AA7DCF"/>
    <w:rsid w:val="00AB03A1"/>
    <w:rsid w:val="00AB0A26"/>
    <w:rsid w:val="00AB2153"/>
    <w:rsid w:val="00AB25DB"/>
    <w:rsid w:val="00AB3993"/>
    <w:rsid w:val="00AB4DC1"/>
    <w:rsid w:val="00AB4E37"/>
    <w:rsid w:val="00AB6B94"/>
    <w:rsid w:val="00AB6BAC"/>
    <w:rsid w:val="00AC01E8"/>
    <w:rsid w:val="00AC0BF2"/>
    <w:rsid w:val="00AC241F"/>
    <w:rsid w:val="00AC262B"/>
    <w:rsid w:val="00AC2A21"/>
    <w:rsid w:val="00AC2AAA"/>
    <w:rsid w:val="00AC2E57"/>
    <w:rsid w:val="00AC313E"/>
    <w:rsid w:val="00AC3DB9"/>
    <w:rsid w:val="00AC4745"/>
    <w:rsid w:val="00AC4AC6"/>
    <w:rsid w:val="00AC4C20"/>
    <w:rsid w:val="00AC4F22"/>
    <w:rsid w:val="00AC5109"/>
    <w:rsid w:val="00AC5EF0"/>
    <w:rsid w:val="00AC6570"/>
    <w:rsid w:val="00AC6688"/>
    <w:rsid w:val="00AD123F"/>
    <w:rsid w:val="00AD18EF"/>
    <w:rsid w:val="00AD2CD5"/>
    <w:rsid w:val="00AD3A4E"/>
    <w:rsid w:val="00AD4750"/>
    <w:rsid w:val="00AD481F"/>
    <w:rsid w:val="00AD5975"/>
    <w:rsid w:val="00AD5A18"/>
    <w:rsid w:val="00AD5D35"/>
    <w:rsid w:val="00AD60D4"/>
    <w:rsid w:val="00AD6A70"/>
    <w:rsid w:val="00AE2C75"/>
    <w:rsid w:val="00AE32FC"/>
    <w:rsid w:val="00AE3415"/>
    <w:rsid w:val="00AE4BB8"/>
    <w:rsid w:val="00AE5976"/>
    <w:rsid w:val="00AE5F19"/>
    <w:rsid w:val="00AF0B53"/>
    <w:rsid w:val="00AF1471"/>
    <w:rsid w:val="00AF1E55"/>
    <w:rsid w:val="00AF1F4F"/>
    <w:rsid w:val="00AF31BE"/>
    <w:rsid w:val="00AF3668"/>
    <w:rsid w:val="00AF4FAC"/>
    <w:rsid w:val="00B00A07"/>
    <w:rsid w:val="00B00F1B"/>
    <w:rsid w:val="00B01F03"/>
    <w:rsid w:val="00B029AC"/>
    <w:rsid w:val="00B03AA0"/>
    <w:rsid w:val="00B041D1"/>
    <w:rsid w:val="00B04C0E"/>
    <w:rsid w:val="00B05D54"/>
    <w:rsid w:val="00B05DC2"/>
    <w:rsid w:val="00B075A1"/>
    <w:rsid w:val="00B0795D"/>
    <w:rsid w:val="00B07A8D"/>
    <w:rsid w:val="00B10434"/>
    <w:rsid w:val="00B13BF5"/>
    <w:rsid w:val="00B143FE"/>
    <w:rsid w:val="00B14F2F"/>
    <w:rsid w:val="00B1639F"/>
    <w:rsid w:val="00B16967"/>
    <w:rsid w:val="00B170D5"/>
    <w:rsid w:val="00B2196C"/>
    <w:rsid w:val="00B219A9"/>
    <w:rsid w:val="00B224CC"/>
    <w:rsid w:val="00B2295B"/>
    <w:rsid w:val="00B249E1"/>
    <w:rsid w:val="00B24D92"/>
    <w:rsid w:val="00B31228"/>
    <w:rsid w:val="00B31E18"/>
    <w:rsid w:val="00B33556"/>
    <w:rsid w:val="00B34529"/>
    <w:rsid w:val="00B34B55"/>
    <w:rsid w:val="00B3555E"/>
    <w:rsid w:val="00B356E1"/>
    <w:rsid w:val="00B36D57"/>
    <w:rsid w:val="00B36FE2"/>
    <w:rsid w:val="00B412D6"/>
    <w:rsid w:val="00B4159C"/>
    <w:rsid w:val="00B4199A"/>
    <w:rsid w:val="00B41BAA"/>
    <w:rsid w:val="00B42268"/>
    <w:rsid w:val="00B4239F"/>
    <w:rsid w:val="00B42641"/>
    <w:rsid w:val="00B43A6E"/>
    <w:rsid w:val="00B44465"/>
    <w:rsid w:val="00B45A89"/>
    <w:rsid w:val="00B46145"/>
    <w:rsid w:val="00B46685"/>
    <w:rsid w:val="00B46A79"/>
    <w:rsid w:val="00B4718D"/>
    <w:rsid w:val="00B500D1"/>
    <w:rsid w:val="00B539C8"/>
    <w:rsid w:val="00B541AA"/>
    <w:rsid w:val="00B54459"/>
    <w:rsid w:val="00B548C7"/>
    <w:rsid w:val="00B55B71"/>
    <w:rsid w:val="00B55D64"/>
    <w:rsid w:val="00B5729F"/>
    <w:rsid w:val="00B605D9"/>
    <w:rsid w:val="00B6070B"/>
    <w:rsid w:val="00B63B83"/>
    <w:rsid w:val="00B643BD"/>
    <w:rsid w:val="00B643C9"/>
    <w:rsid w:val="00B661EE"/>
    <w:rsid w:val="00B66AAA"/>
    <w:rsid w:val="00B70E58"/>
    <w:rsid w:val="00B71F68"/>
    <w:rsid w:val="00B72965"/>
    <w:rsid w:val="00B7325F"/>
    <w:rsid w:val="00B73810"/>
    <w:rsid w:val="00B73DDE"/>
    <w:rsid w:val="00B74718"/>
    <w:rsid w:val="00B757CD"/>
    <w:rsid w:val="00B7598F"/>
    <w:rsid w:val="00B7608C"/>
    <w:rsid w:val="00B8076D"/>
    <w:rsid w:val="00B80884"/>
    <w:rsid w:val="00B81CC9"/>
    <w:rsid w:val="00B81F58"/>
    <w:rsid w:val="00B82914"/>
    <w:rsid w:val="00B8292B"/>
    <w:rsid w:val="00B82A9B"/>
    <w:rsid w:val="00B82DBF"/>
    <w:rsid w:val="00B83B12"/>
    <w:rsid w:val="00B84114"/>
    <w:rsid w:val="00B8425A"/>
    <w:rsid w:val="00B84439"/>
    <w:rsid w:val="00B847A8"/>
    <w:rsid w:val="00B84EBA"/>
    <w:rsid w:val="00B905EB"/>
    <w:rsid w:val="00B92577"/>
    <w:rsid w:val="00B926AA"/>
    <w:rsid w:val="00B929BE"/>
    <w:rsid w:val="00B94B1F"/>
    <w:rsid w:val="00B951E2"/>
    <w:rsid w:val="00B955CA"/>
    <w:rsid w:val="00B95912"/>
    <w:rsid w:val="00B96FC5"/>
    <w:rsid w:val="00B9735E"/>
    <w:rsid w:val="00BA01BA"/>
    <w:rsid w:val="00BA064D"/>
    <w:rsid w:val="00BA0968"/>
    <w:rsid w:val="00BA184E"/>
    <w:rsid w:val="00BA1A29"/>
    <w:rsid w:val="00BA30AD"/>
    <w:rsid w:val="00BA3C32"/>
    <w:rsid w:val="00BA4938"/>
    <w:rsid w:val="00BA4D48"/>
    <w:rsid w:val="00BA544D"/>
    <w:rsid w:val="00BA551E"/>
    <w:rsid w:val="00BA590D"/>
    <w:rsid w:val="00BA5949"/>
    <w:rsid w:val="00BA5C3C"/>
    <w:rsid w:val="00BA6293"/>
    <w:rsid w:val="00BA6820"/>
    <w:rsid w:val="00BA7635"/>
    <w:rsid w:val="00BB0B27"/>
    <w:rsid w:val="00BB0E95"/>
    <w:rsid w:val="00BB1972"/>
    <w:rsid w:val="00BB2D87"/>
    <w:rsid w:val="00BB303D"/>
    <w:rsid w:val="00BB319A"/>
    <w:rsid w:val="00BB4A5F"/>
    <w:rsid w:val="00BB5300"/>
    <w:rsid w:val="00BB5306"/>
    <w:rsid w:val="00BB602D"/>
    <w:rsid w:val="00BB6170"/>
    <w:rsid w:val="00BB63C6"/>
    <w:rsid w:val="00BB6540"/>
    <w:rsid w:val="00BB7B3C"/>
    <w:rsid w:val="00BC098C"/>
    <w:rsid w:val="00BC18A1"/>
    <w:rsid w:val="00BC1BB6"/>
    <w:rsid w:val="00BC4A9D"/>
    <w:rsid w:val="00BC5EA2"/>
    <w:rsid w:val="00BC6D0A"/>
    <w:rsid w:val="00BC7E02"/>
    <w:rsid w:val="00BD0DD5"/>
    <w:rsid w:val="00BD1ECE"/>
    <w:rsid w:val="00BD261B"/>
    <w:rsid w:val="00BD2CFD"/>
    <w:rsid w:val="00BD2FC7"/>
    <w:rsid w:val="00BD4027"/>
    <w:rsid w:val="00BD4137"/>
    <w:rsid w:val="00BD531D"/>
    <w:rsid w:val="00BD6742"/>
    <w:rsid w:val="00BD6D25"/>
    <w:rsid w:val="00BD7600"/>
    <w:rsid w:val="00BE05EC"/>
    <w:rsid w:val="00BE08E5"/>
    <w:rsid w:val="00BE0D39"/>
    <w:rsid w:val="00BE14A4"/>
    <w:rsid w:val="00BE29CC"/>
    <w:rsid w:val="00BE314F"/>
    <w:rsid w:val="00BE36D7"/>
    <w:rsid w:val="00BE3F7B"/>
    <w:rsid w:val="00BE3F93"/>
    <w:rsid w:val="00BE507C"/>
    <w:rsid w:val="00BE559C"/>
    <w:rsid w:val="00BE6450"/>
    <w:rsid w:val="00BE6DDA"/>
    <w:rsid w:val="00BE6E3A"/>
    <w:rsid w:val="00BE7E2A"/>
    <w:rsid w:val="00BE7EC1"/>
    <w:rsid w:val="00BE7F93"/>
    <w:rsid w:val="00BF05DC"/>
    <w:rsid w:val="00BF12E4"/>
    <w:rsid w:val="00BF1354"/>
    <w:rsid w:val="00BF1B4D"/>
    <w:rsid w:val="00BF412C"/>
    <w:rsid w:val="00BF5D75"/>
    <w:rsid w:val="00BF5D8D"/>
    <w:rsid w:val="00BF6AC7"/>
    <w:rsid w:val="00BF758D"/>
    <w:rsid w:val="00C022DA"/>
    <w:rsid w:val="00C02473"/>
    <w:rsid w:val="00C0497C"/>
    <w:rsid w:val="00C06451"/>
    <w:rsid w:val="00C1014D"/>
    <w:rsid w:val="00C11873"/>
    <w:rsid w:val="00C118E9"/>
    <w:rsid w:val="00C11F6E"/>
    <w:rsid w:val="00C12042"/>
    <w:rsid w:val="00C12EE6"/>
    <w:rsid w:val="00C138A4"/>
    <w:rsid w:val="00C139F7"/>
    <w:rsid w:val="00C14C61"/>
    <w:rsid w:val="00C15A7D"/>
    <w:rsid w:val="00C15B56"/>
    <w:rsid w:val="00C15C7C"/>
    <w:rsid w:val="00C16728"/>
    <w:rsid w:val="00C169DB"/>
    <w:rsid w:val="00C17303"/>
    <w:rsid w:val="00C20A76"/>
    <w:rsid w:val="00C20B38"/>
    <w:rsid w:val="00C21255"/>
    <w:rsid w:val="00C21EC6"/>
    <w:rsid w:val="00C22BA4"/>
    <w:rsid w:val="00C258B7"/>
    <w:rsid w:val="00C25D7B"/>
    <w:rsid w:val="00C30EEB"/>
    <w:rsid w:val="00C321D7"/>
    <w:rsid w:val="00C3248D"/>
    <w:rsid w:val="00C32BEB"/>
    <w:rsid w:val="00C333D7"/>
    <w:rsid w:val="00C33BF0"/>
    <w:rsid w:val="00C3488B"/>
    <w:rsid w:val="00C352E7"/>
    <w:rsid w:val="00C3572A"/>
    <w:rsid w:val="00C37ACC"/>
    <w:rsid w:val="00C37B23"/>
    <w:rsid w:val="00C40C33"/>
    <w:rsid w:val="00C40CAB"/>
    <w:rsid w:val="00C40D73"/>
    <w:rsid w:val="00C40EFA"/>
    <w:rsid w:val="00C41330"/>
    <w:rsid w:val="00C41CFE"/>
    <w:rsid w:val="00C43BCD"/>
    <w:rsid w:val="00C44977"/>
    <w:rsid w:val="00C44D7A"/>
    <w:rsid w:val="00C45F25"/>
    <w:rsid w:val="00C461E2"/>
    <w:rsid w:val="00C467B7"/>
    <w:rsid w:val="00C50714"/>
    <w:rsid w:val="00C51597"/>
    <w:rsid w:val="00C52816"/>
    <w:rsid w:val="00C52DA9"/>
    <w:rsid w:val="00C53E80"/>
    <w:rsid w:val="00C54240"/>
    <w:rsid w:val="00C54260"/>
    <w:rsid w:val="00C542A5"/>
    <w:rsid w:val="00C54C83"/>
    <w:rsid w:val="00C5572A"/>
    <w:rsid w:val="00C55BA1"/>
    <w:rsid w:val="00C55FC6"/>
    <w:rsid w:val="00C56BCA"/>
    <w:rsid w:val="00C60D65"/>
    <w:rsid w:val="00C61456"/>
    <w:rsid w:val="00C62A6D"/>
    <w:rsid w:val="00C62DD0"/>
    <w:rsid w:val="00C6339D"/>
    <w:rsid w:val="00C639C9"/>
    <w:rsid w:val="00C64FAD"/>
    <w:rsid w:val="00C66C9B"/>
    <w:rsid w:val="00C70B47"/>
    <w:rsid w:val="00C70C51"/>
    <w:rsid w:val="00C712DE"/>
    <w:rsid w:val="00C71615"/>
    <w:rsid w:val="00C73CE7"/>
    <w:rsid w:val="00C73E06"/>
    <w:rsid w:val="00C74866"/>
    <w:rsid w:val="00C80003"/>
    <w:rsid w:val="00C81480"/>
    <w:rsid w:val="00C815E9"/>
    <w:rsid w:val="00C82400"/>
    <w:rsid w:val="00C8295D"/>
    <w:rsid w:val="00C848D0"/>
    <w:rsid w:val="00C85E79"/>
    <w:rsid w:val="00C87083"/>
    <w:rsid w:val="00C87802"/>
    <w:rsid w:val="00C87DCE"/>
    <w:rsid w:val="00C903D9"/>
    <w:rsid w:val="00C91930"/>
    <w:rsid w:val="00C93256"/>
    <w:rsid w:val="00C934D3"/>
    <w:rsid w:val="00C94270"/>
    <w:rsid w:val="00C944FB"/>
    <w:rsid w:val="00C9469A"/>
    <w:rsid w:val="00C94CBC"/>
    <w:rsid w:val="00C9522A"/>
    <w:rsid w:val="00C95F10"/>
    <w:rsid w:val="00C97C56"/>
    <w:rsid w:val="00CA001F"/>
    <w:rsid w:val="00CA1B64"/>
    <w:rsid w:val="00CA20AE"/>
    <w:rsid w:val="00CA2206"/>
    <w:rsid w:val="00CA3030"/>
    <w:rsid w:val="00CA30F0"/>
    <w:rsid w:val="00CA31DE"/>
    <w:rsid w:val="00CA331F"/>
    <w:rsid w:val="00CA37E3"/>
    <w:rsid w:val="00CA4823"/>
    <w:rsid w:val="00CA4B10"/>
    <w:rsid w:val="00CA50AD"/>
    <w:rsid w:val="00CA65C4"/>
    <w:rsid w:val="00CA6FEC"/>
    <w:rsid w:val="00CA7BC3"/>
    <w:rsid w:val="00CB0DDE"/>
    <w:rsid w:val="00CB0FF6"/>
    <w:rsid w:val="00CB109D"/>
    <w:rsid w:val="00CB1219"/>
    <w:rsid w:val="00CB2113"/>
    <w:rsid w:val="00CB3784"/>
    <w:rsid w:val="00CB3D79"/>
    <w:rsid w:val="00CB4830"/>
    <w:rsid w:val="00CB48DA"/>
    <w:rsid w:val="00CB5102"/>
    <w:rsid w:val="00CB5703"/>
    <w:rsid w:val="00CB57BF"/>
    <w:rsid w:val="00CB60BE"/>
    <w:rsid w:val="00CB6C07"/>
    <w:rsid w:val="00CB77BD"/>
    <w:rsid w:val="00CC0226"/>
    <w:rsid w:val="00CC0A96"/>
    <w:rsid w:val="00CC0E3F"/>
    <w:rsid w:val="00CC0ED3"/>
    <w:rsid w:val="00CC2289"/>
    <w:rsid w:val="00CC2A65"/>
    <w:rsid w:val="00CC2E50"/>
    <w:rsid w:val="00CC35B2"/>
    <w:rsid w:val="00CC3A3D"/>
    <w:rsid w:val="00CC4141"/>
    <w:rsid w:val="00CC5DD2"/>
    <w:rsid w:val="00CC75D3"/>
    <w:rsid w:val="00CD1248"/>
    <w:rsid w:val="00CD13F6"/>
    <w:rsid w:val="00CD2610"/>
    <w:rsid w:val="00CD2965"/>
    <w:rsid w:val="00CD4403"/>
    <w:rsid w:val="00CD5F24"/>
    <w:rsid w:val="00CD7541"/>
    <w:rsid w:val="00CD761F"/>
    <w:rsid w:val="00CD7628"/>
    <w:rsid w:val="00CD7F57"/>
    <w:rsid w:val="00CD7F96"/>
    <w:rsid w:val="00CE060F"/>
    <w:rsid w:val="00CE0951"/>
    <w:rsid w:val="00CE0D57"/>
    <w:rsid w:val="00CE1EE4"/>
    <w:rsid w:val="00CE281B"/>
    <w:rsid w:val="00CE3A37"/>
    <w:rsid w:val="00CE4459"/>
    <w:rsid w:val="00CE47B3"/>
    <w:rsid w:val="00CE6853"/>
    <w:rsid w:val="00CE778A"/>
    <w:rsid w:val="00CE7ECD"/>
    <w:rsid w:val="00CF0929"/>
    <w:rsid w:val="00CF0CBC"/>
    <w:rsid w:val="00CF1BE2"/>
    <w:rsid w:val="00CF1E84"/>
    <w:rsid w:val="00CF28E5"/>
    <w:rsid w:val="00CF2F55"/>
    <w:rsid w:val="00CF3C5B"/>
    <w:rsid w:val="00CF4627"/>
    <w:rsid w:val="00CF546D"/>
    <w:rsid w:val="00CF7173"/>
    <w:rsid w:val="00D0030F"/>
    <w:rsid w:val="00D017CB"/>
    <w:rsid w:val="00D01BA0"/>
    <w:rsid w:val="00D026F5"/>
    <w:rsid w:val="00D02B99"/>
    <w:rsid w:val="00D02DB5"/>
    <w:rsid w:val="00D03337"/>
    <w:rsid w:val="00D03A8B"/>
    <w:rsid w:val="00D03AA2"/>
    <w:rsid w:val="00D03FF9"/>
    <w:rsid w:val="00D048E2"/>
    <w:rsid w:val="00D04B93"/>
    <w:rsid w:val="00D05316"/>
    <w:rsid w:val="00D0533A"/>
    <w:rsid w:val="00D05821"/>
    <w:rsid w:val="00D0654A"/>
    <w:rsid w:val="00D071A4"/>
    <w:rsid w:val="00D07920"/>
    <w:rsid w:val="00D1175E"/>
    <w:rsid w:val="00D13358"/>
    <w:rsid w:val="00D1508F"/>
    <w:rsid w:val="00D16635"/>
    <w:rsid w:val="00D17A84"/>
    <w:rsid w:val="00D210CE"/>
    <w:rsid w:val="00D211DF"/>
    <w:rsid w:val="00D220DE"/>
    <w:rsid w:val="00D22373"/>
    <w:rsid w:val="00D22DBC"/>
    <w:rsid w:val="00D243BF"/>
    <w:rsid w:val="00D251FE"/>
    <w:rsid w:val="00D25657"/>
    <w:rsid w:val="00D260B8"/>
    <w:rsid w:val="00D260FE"/>
    <w:rsid w:val="00D2634C"/>
    <w:rsid w:val="00D267B1"/>
    <w:rsid w:val="00D301E5"/>
    <w:rsid w:val="00D31F30"/>
    <w:rsid w:val="00D3212A"/>
    <w:rsid w:val="00D327BB"/>
    <w:rsid w:val="00D32DBB"/>
    <w:rsid w:val="00D333AF"/>
    <w:rsid w:val="00D342D1"/>
    <w:rsid w:val="00D36F3C"/>
    <w:rsid w:val="00D40396"/>
    <w:rsid w:val="00D412C4"/>
    <w:rsid w:val="00D41D70"/>
    <w:rsid w:val="00D43C54"/>
    <w:rsid w:val="00D442DA"/>
    <w:rsid w:val="00D4582F"/>
    <w:rsid w:val="00D46F63"/>
    <w:rsid w:val="00D50C51"/>
    <w:rsid w:val="00D50CA7"/>
    <w:rsid w:val="00D511A7"/>
    <w:rsid w:val="00D5124B"/>
    <w:rsid w:val="00D51484"/>
    <w:rsid w:val="00D51BFD"/>
    <w:rsid w:val="00D51F54"/>
    <w:rsid w:val="00D52826"/>
    <w:rsid w:val="00D52C9D"/>
    <w:rsid w:val="00D53171"/>
    <w:rsid w:val="00D537D3"/>
    <w:rsid w:val="00D5410A"/>
    <w:rsid w:val="00D54FFD"/>
    <w:rsid w:val="00D55C36"/>
    <w:rsid w:val="00D56705"/>
    <w:rsid w:val="00D576B7"/>
    <w:rsid w:val="00D6014B"/>
    <w:rsid w:val="00D61850"/>
    <w:rsid w:val="00D622F3"/>
    <w:rsid w:val="00D62A4E"/>
    <w:rsid w:val="00D64AC0"/>
    <w:rsid w:val="00D65C5D"/>
    <w:rsid w:val="00D67DA6"/>
    <w:rsid w:val="00D720DB"/>
    <w:rsid w:val="00D72573"/>
    <w:rsid w:val="00D73B30"/>
    <w:rsid w:val="00D73B5E"/>
    <w:rsid w:val="00D7467A"/>
    <w:rsid w:val="00D75C33"/>
    <w:rsid w:val="00D7646E"/>
    <w:rsid w:val="00D777F1"/>
    <w:rsid w:val="00D77BE5"/>
    <w:rsid w:val="00D807EA"/>
    <w:rsid w:val="00D80B31"/>
    <w:rsid w:val="00D82515"/>
    <w:rsid w:val="00D82EE4"/>
    <w:rsid w:val="00D839E0"/>
    <w:rsid w:val="00D846FC"/>
    <w:rsid w:val="00D85B76"/>
    <w:rsid w:val="00D87AD6"/>
    <w:rsid w:val="00D87EFF"/>
    <w:rsid w:val="00D92CC2"/>
    <w:rsid w:val="00D92F94"/>
    <w:rsid w:val="00D93154"/>
    <w:rsid w:val="00D954F8"/>
    <w:rsid w:val="00D959F4"/>
    <w:rsid w:val="00D96F18"/>
    <w:rsid w:val="00D9780F"/>
    <w:rsid w:val="00D97E5E"/>
    <w:rsid w:val="00DA0024"/>
    <w:rsid w:val="00DA00FB"/>
    <w:rsid w:val="00DA0254"/>
    <w:rsid w:val="00DA04BA"/>
    <w:rsid w:val="00DA04F4"/>
    <w:rsid w:val="00DA0A6F"/>
    <w:rsid w:val="00DA129D"/>
    <w:rsid w:val="00DA29B8"/>
    <w:rsid w:val="00DA2A87"/>
    <w:rsid w:val="00DA30BD"/>
    <w:rsid w:val="00DA35FF"/>
    <w:rsid w:val="00DA3B91"/>
    <w:rsid w:val="00DA443A"/>
    <w:rsid w:val="00DA5362"/>
    <w:rsid w:val="00DA6888"/>
    <w:rsid w:val="00DA698A"/>
    <w:rsid w:val="00DA7058"/>
    <w:rsid w:val="00DA78F0"/>
    <w:rsid w:val="00DB15E3"/>
    <w:rsid w:val="00DB1F9B"/>
    <w:rsid w:val="00DB25C4"/>
    <w:rsid w:val="00DB40A8"/>
    <w:rsid w:val="00DB47D8"/>
    <w:rsid w:val="00DB4FEF"/>
    <w:rsid w:val="00DB5155"/>
    <w:rsid w:val="00DB5C05"/>
    <w:rsid w:val="00DB5EB8"/>
    <w:rsid w:val="00DB6B59"/>
    <w:rsid w:val="00DB7032"/>
    <w:rsid w:val="00DB76CC"/>
    <w:rsid w:val="00DB7DCC"/>
    <w:rsid w:val="00DC0B34"/>
    <w:rsid w:val="00DC141E"/>
    <w:rsid w:val="00DC1AC8"/>
    <w:rsid w:val="00DC26C8"/>
    <w:rsid w:val="00DC3B89"/>
    <w:rsid w:val="00DC403C"/>
    <w:rsid w:val="00DC4466"/>
    <w:rsid w:val="00DC46FB"/>
    <w:rsid w:val="00DC49D2"/>
    <w:rsid w:val="00DC521F"/>
    <w:rsid w:val="00DC5BBF"/>
    <w:rsid w:val="00DC5E82"/>
    <w:rsid w:val="00DC7125"/>
    <w:rsid w:val="00DC74E5"/>
    <w:rsid w:val="00DC76A4"/>
    <w:rsid w:val="00DD0872"/>
    <w:rsid w:val="00DD0BF4"/>
    <w:rsid w:val="00DD107E"/>
    <w:rsid w:val="00DD1220"/>
    <w:rsid w:val="00DD26D3"/>
    <w:rsid w:val="00DD2FA3"/>
    <w:rsid w:val="00DD3316"/>
    <w:rsid w:val="00DD52D3"/>
    <w:rsid w:val="00DD5D71"/>
    <w:rsid w:val="00DD6E8B"/>
    <w:rsid w:val="00DD6FE1"/>
    <w:rsid w:val="00DD7693"/>
    <w:rsid w:val="00DD7F1C"/>
    <w:rsid w:val="00DE0E82"/>
    <w:rsid w:val="00DE17A8"/>
    <w:rsid w:val="00DE1D45"/>
    <w:rsid w:val="00DE2448"/>
    <w:rsid w:val="00DE2501"/>
    <w:rsid w:val="00DE3B2A"/>
    <w:rsid w:val="00DE3B6A"/>
    <w:rsid w:val="00DE421F"/>
    <w:rsid w:val="00DE4B1A"/>
    <w:rsid w:val="00DE5020"/>
    <w:rsid w:val="00DE576C"/>
    <w:rsid w:val="00DE57B2"/>
    <w:rsid w:val="00DE62F1"/>
    <w:rsid w:val="00DF06F8"/>
    <w:rsid w:val="00DF26A4"/>
    <w:rsid w:val="00DF32EF"/>
    <w:rsid w:val="00DF3432"/>
    <w:rsid w:val="00DF39C2"/>
    <w:rsid w:val="00DF4899"/>
    <w:rsid w:val="00DF692B"/>
    <w:rsid w:val="00DF7AE0"/>
    <w:rsid w:val="00DF7C5D"/>
    <w:rsid w:val="00DF7D5B"/>
    <w:rsid w:val="00E02145"/>
    <w:rsid w:val="00E024CC"/>
    <w:rsid w:val="00E0368E"/>
    <w:rsid w:val="00E03BDE"/>
    <w:rsid w:val="00E0472E"/>
    <w:rsid w:val="00E051C1"/>
    <w:rsid w:val="00E05369"/>
    <w:rsid w:val="00E06503"/>
    <w:rsid w:val="00E101E6"/>
    <w:rsid w:val="00E10C3A"/>
    <w:rsid w:val="00E10E05"/>
    <w:rsid w:val="00E11CBF"/>
    <w:rsid w:val="00E11D06"/>
    <w:rsid w:val="00E12CFD"/>
    <w:rsid w:val="00E12D87"/>
    <w:rsid w:val="00E144D4"/>
    <w:rsid w:val="00E146FD"/>
    <w:rsid w:val="00E14AD7"/>
    <w:rsid w:val="00E1602E"/>
    <w:rsid w:val="00E160EB"/>
    <w:rsid w:val="00E162CE"/>
    <w:rsid w:val="00E166F6"/>
    <w:rsid w:val="00E178F3"/>
    <w:rsid w:val="00E17C03"/>
    <w:rsid w:val="00E17D91"/>
    <w:rsid w:val="00E20B79"/>
    <w:rsid w:val="00E2143B"/>
    <w:rsid w:val="00E21574"/>
    <w:rsid w:val="00E219B6"/>
    <w:rsid w:val="00E21B90"/>
    <w:rsid w:val="00E2280B"/>
    <w:rsid w:val="00E2299E"/>
    <w:rsid w:val="00E2333A"/>
    <w:rsid w:val="00E23EAF"/>
    <w:rsid w:val="00E246E2"/>
    <w:rsid w:val="00E26409"/>
    <w:rsid w:val="00E2652C"/>
    <w:rsid w:val="00E27217"/>
    <w:rsid w:val="00E273F4"/>
    <w:rsid w:val="00E2787A"/>
    <w:rsid w:val="00E27CDB"/>
    <w:rsid w:val="00E30D9C"/>
    <w:rsid w:val="00E30DD6"/>
    <w:rsid w:val="00E325E5"/>
    <w:rsid w:val="00E32A45"/>
    <w:rsid w:val="00E33410"/>
    <w:rsid w:val="00E34640"/>
    <w:rsid w:val="00E36669"/>
    <w:rsid w:val="00E36E80"/>
    <w:rsid w:val="00E376EA"/>
    <w:rsid w:val="00E40101"/>
    <w:rsid w:val="00E412BE"/>
    <w:rsid w:val="00E42023"/>
    <w:rsid w:val="00E43B75"/>
    <w:rsid w:val="00E4793B"/>
    <w:rsid w:val="00E47ABE"/>
    <w:rsid w:val="00E47B55"/>
    <w:rsid w:val="00E50A7E"/>
    <w:rsid w:val="00E51A6B"/>
    <w:rsid w:val="00E521CF"/>
    <w:rsid w:val="00E52D94"/>
    <w:rsid w:val="00E538F1"/>
    <w:rsid w:val="00E54581"/>
    <w:rsid w:val="00E55AFE"/>
    <w:rsid w:val="00E56846"/>
    <w:rsid w:val="00E56A5A"/>
    <w:rsid w:val="00E56F3A"/>
    <w:rsid w:val="00E56FAC"/>
    <w:rsid w:val="00E57E65"/>
    <w:rsid w:val="00E6007D"/>
    <w:rsid w:val="00E60190"/>
    <w:rsid w:val="00E61137"/>
    <w:rsid w:val="00E61450"/>
    <w:rsid w:val="00E62137"/>
    <w:rsid w:val="00E6299C"/>
    <w:rsid w:val="00E62C76"/>
    <w:rsid w:val="00E62D87"/>
    <w:rsid w:val="00E63E29"/>
    <w:rsid w:val="00E64471"/>
    <w:rsid w:val="00E654D1"/>
    <w:rsid w:val="00E6556F"/>
    <w:rsid w:val="00E67A3A"/>
    <w:rsid w:val="00E70F40"/>
    <w:rsid w:val="00E73485"/>
    <w:rsid w:val="00E7419E"/>
    <w:rsid w:val="00E7644D"/>
    <w:rsid w:val="00E76F42"/>
    <w:rsid w:val="00E776D0"/>
    <w:rsid w:val="00E776DF"/>
    <w:rsid w:val="00E777F9"/>
    <w:rsid w:val="00E77CE6"/>
    <w:rsid w:val="00E80EB4"/>
    <w:rsid w:val="00E81DAB"/>
    <w:rsid w:val="00E8254C"/>
    <w:rsid w:val="00E835AA"/>
    <w:rsid w:val="00E8498A"/>
    <w:rsid w:val="00E851FB"/>
    <w:rsid w:val="00E86260"/>
    <w:rsid w:val="00E86318"/>
    <w:rsid w:val="00E87026"/>
    <w:rsid w:val="00E878F2"/>
    <w:rsid w:val="00E914F0"/>
    <w:rsid w:val="00E92582"/>
    <w:rsid w:val="00E935DF"/>
    <w:rsid w:val="00E93967"/>
    <w:rsid w:val="00E948D9"/>
    <w:rsid w:val="00E94BBE"/>
    <w:rsid w:val="00E94C49"/>
    <w:rsid w:val="00E95764"/>
    <w:rsid w:val="00E9583B"/>
    <w:rsid w:val="00E95C3E"/>
    <w:rsid w:val="00E96583"/>
    <w:rsid w:val="00E96D11"/>
    <w:rsid w:val="00E971CA"/>
    <w:rsid w:val="00E97D6F"/>
    <w:rsid w:val="00E97E99"/>
    <w:rsid w:val="00EA0618"/>
    <w:rsid w:val="00EA0905"/>
    <w:rsid w:val="00EA1BBA"/>
    <w:rsid w:val="00EA1DEF"/>
    <w:rsid w:val="00EA29BC"/>
    <w:rsid w:val="00EA323F"/>
    <w:rsid w:val="00EA362A"/>
    <w:rsid w:val="00EA3656"/>
    <w:rsid w:val="00EA3BFE"/>
    <w:rsid w:val="00EA3C4F"/>
    <w:rsid w:val="00EA4277"/>
    <w:rsid w:val="00EA42DF"/>
    <w:rsid w:val="00EA4769"/>
    <w:rsid w:val="00EA4FCD"/>
    <w:rsid w:val="00EA5D08"/>
    <w:rsid w:val="00EA6547"/>
    <w:rsid w:val="00EA6BB8"/>
    <w:rsid w:val="00EB12B9"/>
    <w:rsid w:val="00EB1ADA"/>
    <w:rsid w:val="00EB1C6B"/>
    <w:rsid w:val="00EB349E"/>
    <w:rsid w:val="00EB39C9"/>
    <w:rsid w:val="00EB3BB2"/>
    <w:rsid w:val="00EB46B4"/>
    <w:rsid w:val="00EB5DC8"/>
    <w:rsid w:val="00EB6D5A"/>
    <w:rsid w:val="00EC003E"/>
    <w:rsid w:val="00EC0089"/>
    <w:rsid w:val="00EC1670"/>
    <w:rsid w:val="00EC1A11"/>
    <w:rsid w:val="00EC289E"/>
    <w:rsid w:val="00EC3265"/>
    <w:rsid w:val="00EC334C"/>
    <w:rsid w:val="00EC427F"/>
    <w:rsid w:val="00EC43EC"/>
    <w:rsid w:val="00EC5BD8"/>
    <w:rsid w:val="00EC5C3C"/>
    <w:rsid w:val="00EC6D93"/>
    <w:rsid w:val="00EC7C9D"/>
    <w:rsid w:val="00ED07F2"/>
    <w:rsid w:val="00ED0B98"/>
    <w:rsid w:val="00ED0C1C"/>
    <w:rsid w:val="00ED1DA6"/>
    <w:rsid w:val="00ED5E59"/>
    <w:rsid w:val="00ED6282"/>
    <w:rsid w:val="00ED6C2A"/>
    <w:rsid w:val="00EE0368"/>
    <w:rsid w:val="00EE1EB2"/>
    <w:rsid w:val="00EE3253"/>
    <w:rsid w:val="00EE3FEC"/>
    <w:rsid w:val="00EE49C7"/>
    <w:rsid w:val="00EE5BBF"/>
    <w:rsid w:val="00EE5F6B"/>
    <w:rsid w:val="00EE7BE5"/>
    <w:rsid w:val="00EF0044"/>
    <w:rsid w:val="00EF07B7"/>
    <w:rsid w:val="00EF0A2C"/>
    <w:rsid w:val="00EF0A79"/>
    <w:rsid w:val="00EF0C39"/>
    <w:rsid w:val="00EF1129"/>
    <w:rsid w:val="00EF483A"/>
    <w:rsid w:val="00EF589B"/>
    <w:rsid w:val="00EF7386"/>
    <w:rsid w:val="00EF7644"/>
    <w:rsid w:val="00F0010A"/>
    <w:rsid w:val="00F004A3"/>
    <w:rsid w:val="00F01E91"/>
    <w:rsid w:val="00F03AA8"/>
    <w:rsid w:val="00F04D7E"/>
    <w:rsid w:val="00F0517D"/>
    <w:rsid w:val="00F05956"/>
    <w:rsid w:val="00F05FFD"/>
    <w:rsid w:val="00F061C4"/>
    <w:rsid w:val="00F06282"/>
    <w:rsid w:val="00F07469"/>
    <w:rsid w:val="00F0751C"/>
    <w:rsid w:val="00F07607"/>
    <w:rsid w:val="00F07F49"/>
    <w:rsid w:val="00F07FBA"/>
    <w:rsid w:val="00F10C67"/>
    <w:rsid w:val="00F112A4"/>
    <w:rsid w:val="00F11E32"/>
    <w:rsid w:val="00F12B0E"/>
    <w:rsid w:val="00F12E0C"/>
    <w:rsid w:val="00F13E59"/>
    <w:rsid w:val="00F15899"/>
    <w:rsid w:val="00F15C6F"/>
    <w:rsid w:val="00F16A2C"/>
    <w:rsid w:val="00F17724"/>
    <w:rsid w:val="00F17A17"/>
    <w:rsid w:val="00F20F01"/>
    <w:rsid w:val="00F21497"/>
    <w:rsid w:val="00F222A6"/>
    <w:rsid w:val="00F22B2A"/>
    <w:rsid w:val="00F2420B"/>
    <w:rsid w:val="00F253EE"/>
    <w:rsid w:val="00F25BA0"/>
    <w:rsid w:val="00F25BC9"/>
    <w:rsid w:val="00F2619C"/>
    <w:rsid w:val="00F27369"/>
    <w:rsid w:val="00F274D5"/>
    <w:rsid w:val="00F27B54"/>
    <w:rsid w:val="00F27EE8"/>
    <w:rsid w:val="00F27FEC"/>
    <w:rsid w:val="00F30315"/>
    <w:rsid w:val="00F305A2"/>
    <w:rsid w:val="00F31801"/>
    <w:rsid w:val="00F31A5B"/>
    <w:rsid w:val="00F32934"/>
    <w:rsid w:val="00F32FEC"/>
    <w:rsid w:val="00F33032"/>
    <w:rsid w:val="00F347B9"/>
    <w:rsid w:val="00F34E16"/>
    <w:rsid w:val="00F36CA7"/>
    <w:rsid w:val="00F36DA6"/>
    <w:rsid w:val="00F36DED"/>
    <w:rsid w:val="00F40870"/>
    <w:rsid w:val="00F40A19"/>
    <w:rsid w:val="00F43848"/>
    <w:rsid w:val="00F43AA7"/>
    <w:rsid w:val="00F45C06"/>
    <w:rsid w:val="00F466F1"/>
    <w:rsid w:val="00F46F8D"/>
    <w:rsid w:val="00F47BD0"/>
    <w:rsid w:val="00F512C8"/>
    <w:rsid w:val="00F514C5"/>
    <w:rsid w:val="00F51854"/>
    <w:rsid w:val="00F51983"/>
    <w:rsid w:val="00F51E7D"/>
    <w:rsid w:val="00F5283C"/>
    <w:rsid w:val="00F528A0"/>
    <w:rsid w:val="00F52E50"/>
    <w:rsid w:val="00F53EB1"/>
    <w:rsid w:val="00F54CBB"/>
    <w:rsid w:val="00F56791"/>
    <w:rsid w:val="00F56F9D"/>
    <w:rsid w:val="00F6045B"/>
    <w:rsid w:val="00F6345E"/>
    <w:rsid w:val="00F63CD4"/>
    <w:rsid w:val="00F63F47"/>
    <w:rsid w:val="00F6455E"/>
    <w:rsid w:val="00F64A11"/>
    <w:rsid w:val="00F65A85"/>
    <w:rsid w:val="00F663F4"/>
    <w:rsid w:val="00F67F83"/>
    <w:rsid w:val="00F70D33"/>
    <w:rsid w:val="00F7246D"/>
    <w:rsid w:val="00F734D4"/>
    <w:rsid w:val="00F779CA"/>
    <w:rsid w:val="00F77D44"/>
    <w:rsid w:val="00F8003B"/>
    <w:rsid w:val="00F8103A"/>
    <w:rsid w:val="00F81185"/>
    <w:rsid w:val="00F81B9A"/>
    <w:rsid w:val="00F82E8B"/>
    <w:rsid w:val="00F82F83"/>
    <w:rsid w:val="00F8418D"/>
    <w:rsid w:val="00F846B8"/>
    <w:rsid w:val="00F84B3C"/>
    <w:rsid w:val="00F85793"/>
    <w:rsid w:val="00F857A9"/>
    <w:rsid w:val="00F86433"/>
    <w:rsid w:val="00F9063C"/>
    <w:rsid w:val="00F91A8F"/>
    <w:rsid w:val="00F921D4"/>
    <w:rsid w:val="00F922F9"/>
    <w:rsid w:val="00F92550"/>
    <w:rsid w:val="00F928F8"/>
    <w:rsid w:val="00F93452"/>
    <w:rsid w:val="00F93C3C"/>
    <w:rsid w:val="00F94B21"/>
    <w:rsid w:val="00F956E5"/>
    <w:rsid w:val="00F95811"/>
    <w:rsid w:val="00F95C1C"/>
    <w:rsid w:val="00F95E5B"/>
    <w:rsid w:val="00F964A4"/>
    <w:rsid w:val="00F96F20"/>
    <w:rsid w:val="00F97543"/>
    <w:rsid w:val="00FA0427"/>
    <w:rsid w:val="00FA11CE"/>
    <w:rsid w:val="00FA2600"/>
    <w:rsid w:val="00FA2A17"/>
    <w:rsid w:val="00FA3FE0"/>
    <w:rsid w:val="00FA4E61"/>
    <w:rsid w:val="00FA7B12"/>
    <w:rsid w:val="00FB1537"/>
    <w:rsid w:val="00FB5ED6"/>
    <w:rsid w:val="00FB76BF"/>
    <w:rsid w:val="00FC060A"/>
    <w:rsid w:val="00FC09F6"/>
    <w:rsid w:val="00FC0C1A"/>
    <w:rsid w:val="00FC12FA"/>
    <w:rsid w:val="00FC3D34"/>
    <w:rsid w:val="00FC3F14"/>
    <w:rsid w:val="00FC4953"/>
    <w:rsid w:val="00FC51A5"/>
    <w:rsid w:val="00FC634E"/>
    <w:rsid w:val="00FC6A38"/>
    <w:rsid w:val="00FC6C2A"/>
    <w:rsid w:val="00FC6D1C"/>
    <w:rsid w:val="00FC6FB2"/>
    <w:rsid w:val="00FD0DE7"/>
    <w:rsid w:val="00FD1877"/>
    <w:rsid w:val="00FD1CB7"/>
    <w:rsid w:val="00FD1DB9"/>
    <w:rsid w:val="00FD20EB"/>
    <w:rsid w:val="00FD2832"/>
    <w:rsid w:val="00FD2C02"/>
    <w:rsid w:val="00FD3B95"/>
    <w:rsid w:val="00FD3F76"/>
    <w:rsid w:val="00FD5356"/>
    <w:rsid w:val="00FD783B"/>
    <w:rsid w:val="00FE0CBA"/>
    <w:rsid w:val="00FE14F9"/>
    <w:rsid w:val="00FE1787"/>
    <w:rsid w:val="00FE1B58"/>
    <w:rsid w:val="00FE2BD5"/>
    <w:rsid w:val="00FE3149"/>
    <w:rsid w:val="00FE3E6E"/>
    <w:rsid w:val="00FE456D"/>
    <w:rsid w:val="00FE4580"/>
    <w:rsid w:val="00FE45E0"/>
    <w:rsid w:val="00FE4755"/>
    <w:rsid w:val="00FE493D"/>
    <w:rsid w:val="00FE4D68"/>
    <w:rsid w:val="00FE68D5"/>
    <w:rsid w:val="00FE744B"/>
    <w:rsid w:val="00FF11B7"/>
    <w:rsid w:val="00FF2AD6"/>
    <w:rsid w:val="00FF3DD4"/>
    <w:rsid w:val="00FF3F7F"/>
    <w:rsid w:val="00FF4930"/>
    <w:rsid w:val="00FF5D39"/>
    <w:rsid w:val="00FF6E91"/>
    <w:rsid w:val="00FF6FB9"/>
    <w:rsid w:val="00FF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B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7A3A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7A3A"/>
    <w:rPr>
      <w:rFonts w:ascii="Cambria" w:eastAsia="新細明體" w:hAnsi="Cambria" w:cs="Times New Roman"/>
      <w:sz w:val="18"/>
      <w:szCs w:val="18"/>
    </w:rPr>
  </w:style>
  <w:style w:type="paragraph" w:customStyle="1" w:styleId="blw">
    <w:name w:val="blw"/>
    <w:basedOn w:val="Normal"/>
    <w:uiPriority w:val="99"/>
    <w:rsid w:val="002737A1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color w:val="333333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8834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34E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34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34EB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6</Pages>
  <Words>112</Words>
  <Characters>640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郭名哲</cp:lastModifiedBy>
  <cp:revision>3</cp:revision>
  <dcterms:created xsi:type="dcterms:W3CDTF">2014-08-29T01:28:00Z</dcterms:created>
  <dcterms:modified xsi:type="dcterms:W3CDTF">2014-09-02T15:51:00Z</dcterms:modified>
</cp:coreProperties>
</file>